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77890" w:rsidRDefault="00777890" w:rsidP="00143BAB">
      <w:pPr>
        <w:rPr>
          <w:rFonts w:ascii="Times New Roman" w:hAnsi="Times New Roman"/>
          <w:sz w:val="28"/>
          <w:szCs w:val="28"/>
        </w:rPr>
      </w:pPr>
    </w:p>
    <w:p w:rsidR="00777890" w:rsidRDefault="00777890" w:rsidP="005770A3">
      <w:pPr>
        <w:pStyle w:val="Heading2"/>
        <w:jc w:val="center"/>
        <w:rPr>
          <w:color w:val="FF0000"/>
          <w:sz w:val="48"/>
          <w:szCs w:val="48"/>
          <w:u w:val="single" w:color="00B050"/>
        </w:rPr>
      </w:pPr>
      <w:r w:rsidRPr="002C4248">
        <w:rPr>
          <w:color w:val="FF0000"/>
          <w:sz w:val="48"/>
          <w:szCs w:val="48"/>
          <w:u w:val="single" w:color="00B050"/>
        </w:rPr>
        <w:t>«Никто не забыт, ничто не забыто»</w:t>
      </w:r>
    </w:p>
    <w:p w:rsidR="00777890" w:rsidRPr="00E826C6" w:rsidRDefault="00777890" w:rsidP="00E826C6"/>
    <w:p w:rsidR="00777890" w:rsidRDefault="00777890" w:rsidP="005770A3">
      <w:pPr>
        <w:jc w:val="center"/>
        <w:rPr>
          <w:rFonts w:ascii="Times New Roman" w:hAnsi="Times New Roman"/>
          <w:b/>
          <w:sz w:val="48"/>
          <w:szCs w:val="48"/>
        </w:rPr>
      </w:pPr>
      <w:r w:rsidRPr="00196C12">
        <w:rPr>
          <w:rFonts w:ascii="Times New Roman" w:hAnsi="Times New Roman"/>
          <w:b/>
          <w:noProof/>
          <w:sz w:val="48"/>
          <w:szCs w:val="4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2" o:spid="_x0000_i1025" type="#_x0000_t75" style="width:417.75pt;height:548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">
            <v:imagedata r:id="rId4" o:title=""/>
            <o:lock v:ext="edit" aspectratio="f"/>
          </v:shape>
        </w:pict>
      </w:r>
    </w:p>
    <w:p w:rsidR="00777890" w:rsidRPr="008F72C3" w:rsidRDefault="00777890" w:rsidP="00143BAB">
      <w:pPr>
        <w:rPr>
          <w:rFonts w:ascii="Times New Roman" w:hAnsi="Times New Roman"/>
          <w:b/>
          <w:color w:val="00B050"/>
          <w:sz w:val="48"/>
          <w:szCs w:val="48"/>
        </w:rPr>
      </w:pPr>
      <w:r w:rsidRPr="008F72C3">
        <w:rPr>
          <w:rFonts w:ascii="Times New Roman" w:hAnsi="Times New Roman"/>
          <w:b/>
          <w:color w:val="00B050"/>
          <w:sz w:val="48"/>
          <w:szCs w:val="48"/>
        </w:rPr>
        <w:t xml:space="preserve">             </w:t>
      </w:r>
      <w:r>
        <w:rPr>
          <w:rFonts w:ascii="Times New Roman" w:hAnsi="Times New Roman"/>
          <w:b/>
          <w:color w:val="00B050"/>
          <w:sz w:val="48"/>
          <w:szCs w:val="48"/>
        </w:rPr>
        <w:t xml:space="preserve">                         </w:t>
      </w:r>
      <w:r w:rsidRPr="008F72C3">
        <w:rPr>
          <w:rFonts w:ascii="Times New Roman" w:hAnsi="Times New Roman"/>
          <w:b/>
          <w:color w:val="00B050"/>
          <w:sz w:val="48"/>
          <w:szCs w:val="48"/>
        </w:rPr>
        <w:t xml:space="preserve">  Викторина                         </w:t>
      </w:r>
    </w:p>
    <w:p w:rsidR="00777890" w:rsidRPr="00757D5A" w:rsidRDefault="00777890" w:rsidP="00E826C6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посвящена 65 годовщине </w:t>
      </w:r>
      <w:r w:rsidRPr="005D052F">
        <w:rPr>
          <w:rFonts w:ascii="Times New Roman" w:hAnsi="Times New Roman"/>
          <w:b/>
          <w:sz w:val="32"/>
          <w:szCs w:val="32"/>
        </w:rPr>
        <w:t>в Великой Отечественной войне</w:t>
      </w:r>
      <w:r w:rsidRPr="005D052F">
        <w:rPr>
          <w:rFonts w:ascii="Times New Roman" w:hAnsi="Times New Roman"/>
          <w:b/>
          <w:sz w:val="28"/>
          <w:szCs w:val="28"/>
        </w:rPr>
        <w:t>.</w:t>
      </w:r>
    </w:p>
    <w:p w:rsidR="00777890" w:rsidRDefault="00777890" w:rsidP="00E826C6">
      <w:pPr>
        <w:jc w:val="center"/>
        <w:rPr>
          <w:rFonts w:ascii="Times New Roman" w:hAnsi="Times New Roman"/>
          <w:sz w:val="28"/>
          <w:szCs w:val="28"/>
        </w:rPr>
      </w:pPr>
      <w:r w:rsidRPr="00BC0297">
        <w:rPr>
          <w:rFonts w:ascii="Times New Roman" w:hAnsi="Times New Roman"/>
          <w:sz w:val="28"/>
          <w:szCs w:val="28"/>
        </w:rPr>
        <w:t>для детей старшей групп</w:t>
      </w:r>
      <w:r>
        <w:rPr>
          <w:rFonts w:ascii="Times New Roman" w:hAnsi="Times New Roman"/>
          <w:sz w:val="28"/>
          <w:szCs w:val="28"/>
        </w:rPr>
        <w:t>ы.</w:t>
      </w:r>
    </w:p>
    <w:p w:rsidR="00777890" w:rsidRPr="00861F5B" w:rsidRDefault="00777890" w:rsidP="00143BAB">
      <w:pPr>
        <w:rPr>
          <w:rFonts w:ascii="Times New Roman" w:hAnsi="Times New Roman"/>
          <w:b/>
          <w:sz w:val="28"/>
          <w:szCs w:val="28"/>
        </w:rPr>
      </w:pPr>
    </w:p>
    <w:p w:rsidR="00777890" w:rsidRDefault="00777890" w:rsidP="00E826C6">
      <w:pPr>
        <w:rPr>
          <w:rFonts w:ascii="Times New Roman" w:hAnsi="Times New Roman"/>
          <w:sz w:val="28"/>
          <w:szCs w:val="28"/>
        </w:rPr>
      </w:pPr>
    </w:p>
    <w:p w:rsidR="00777890" w:rsidRDefault="00777890" w:rsidP="00143BA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777890" w:rsidRDefault="00777890" w:rsidP="00143BAB">
      <w:pPr>
        <w:rPr>
          <w:rFonts w:ascii="Times New Roman" w:hAnsi="Times New Roman"/>
          <w:sz w:val="28"/>
          <w:szCs w:val="28"/>
        </w:rPr>
      </w:pPr>
    </w:p>
    <w:p w:rsidR="00777890" w:rsidRDefault="00777890" w:rsidP="00143BAB">
      <w:pPr>
        <w:rPr>
          <w:rFonts w:ascii="Times New Roman" w:hAnsi="Times New Roman"/>
          <w:sz w:val="28"/>
          <w:szCs w:val="28"/>
        </w:rPr>
      </w:pPr>
    </w:p>
    <w:p w:rsidR="00777890" w:rsidRPr="00170B3F" w:rsidRDefault="00777890" w:rsidP="009D12F0">
      <w:pPr>
        <w:spacing w:after="0"/>
        <w:rPr>
          <w:rFonts w:ascii="Times New Roman" w:hAnsi="Times New Roman"/>
          <w:sz w:val="32"/>
          <w:szCs w:val="32"/>
        </w:rPr>
      </w:pPr>
      <w:r w:rsidRPr="00170B3F">
        <w:rPr>
          <w:rFonts w:ascii="Times New Roman" w:hAnsi="Times New Roman"/>
          <w:b/>
          <w:sz w:val="36"/>
          <w:szCs w:val="36"/>
        </w:rPr>
        <w:t>Задачи</w:t>
      </w:r>
      <w:r w:rsidRPr="00170B3F">
        <w:rPr>
          <w:rFonts w:ascii="Times New Roman" w:hAnsi="Times New Roman"/>
          <w:b/>
          <w:sz w:val="32"/>
          <w:szCs w:val="32"/>
        </w:rPr>
        <w:t>:</w:t>
      </w:r>
      <w:r w:rsidRPr="00170B3F">
        <w:rPr>
          <w:rFonts w:ascii="Times New Roman" w:hAnsi="Times New Roman"/>
          <w:sz w:val="32"/>
          <w:szCs w:val="32"/>
        </w:rPr>
        <w:t xml:space="preserve">        1. Закрепить знания детей о Великой Отечественной войне, </w:t>
      </w:r>
    </w:p>
    <w:p w:rsidR="00777890" w:rsidRPr="00170B3F" w:rsidRDefault="00777890" w:rsidP="00143BAB">
      <w:pPr>
        <w:rPr>
          <w:rFonts w:ascii="Times New Roman" w:hAnsi="Times New Roman"/>
          <w:sz w:val="32"/>
          <w:szCs w:val="32"/>
        </w:rPr>
      </w:pPr>
      <w:r w:rsidRPr="00170B3F">
        <w:rPr>
          <w:rFonts w:ascii="Times New Roman" w:hAnsi="Times New Roman"/>
          <w:sz w:val="32"/>
          <w:szCs w:val="32"/>
        </w:rPr>
        <w:t xml:space="preserve">                             празднике Победы.</w:t>
      </w:r>
    </w:p>
    <w:p w:rsidR="00777890" w:rsidRPr="00170B3F" w:rsidRDefault="00777890" w:rsidP="009D12F0">
      <w:pPr>
        <w:spacing w:after="0"/>
        <w:rPr>
          <w:rFonts w:ascii="Times New Roman" w:hAnsi="Times New Roman"/>
          <w:sz w:val="32"/>
          <w:szCs w:val="32"/>
        </w:rPr>
      </w:pPr>
      <w:r w:rsidRPr="00170B3F">
        <w:rPr>
          <w:rFonts w:ascii="Times New Roman" w:hAnsi="Times New Roman"/>
          <w:sz w:val="32"/>
          <w:szCs w:val="32"/>
        </w:rPr>
        <w:t xml:space="preserve">                        2. Воспитывать уважение к памяти воинов – победителей, </w:t>
      </w:r>
    </w:p>
    <w:p w:rsidR="00777890" w:rsidRPr="00170B3F" w:rsidRDefault="00777890" w:rsidP="00143BAB">
      <w:pPr>
        <w:rPr>
          <w:rFonts w:ascii="Times New Roman" w:hAnsi="Times New Roman"/>
          <w:sz w:val="32"/>
          <w:szCs w:val="32"/>
        </w:rPr>
      </w:pPr>
      <w:r w:rsidRPr="00170B3F">
        <w:rPr>
          <w:rFonts w:ascii="Times New Roman" w:hAnsi="Times New Roman"/>
          <w:sz w:val="32"/>
          <w:szCs w:val="32"/>
        </w:rPr>
        <w:t xml:space="preserve">                            любовь к Родине.</w:t>
      </w:r>
    </w:p>
    <w:p w:rsidR="00777890" w:rsidRPr="00170B3F" w:rsidRDefault="00777890" w:rsidP="009D12F0">
      <w:pPr>
        <w:spacing w:after="0"/>
        <w:rPr>
          <w:rFonts w:ascii="Times New Roman" w:hAnsi="Times New Roman"/>
          <w:sz w:val="32"/>
          <w:szCs w:val="32"/>
        </w:rPr>
      </w:pPr>
      <w:r w:rsidRPr="00170B3F">
        <w:rPr>
          <w:rFonts w:ascii="Times New Roman" w:hAnsi="Times New Roman"/>
          <w:sz w:val="32"/>
          <w:szCs w:val="32"/>
        </w:rPr>
        <w:t xml:space="preserve">                        3. Закрепить навыки речевой, игровой, музыкальной деятельности</w:t>
      </w:r>
    </w:p>
    <w:p w:rsidR="00777890" w:rsidRDefault="00777890" w:rsidP="00143BAB">
      <w:pPr>
        <w:rPr>
          <w:rFonts w:ascii="Times New Roman" w:hAnsi="Times New Roman"/>
          <w:sz w:val="32"/>
          <w:szCs w:val="32"/>
        </w:rPr>
      </w:pPr>
      <w:r w:rsidRPr="00170B3F">
        <w:rPr>
          <w:rFonts w:ascii="Times New Roman" w:hAnsi="Times New Roman"/>
          <w:sz w:val="32"/>
          <w:szCs w:val="32"/>
        </w:rPr>
        <w:t xml:space="preserve">                            на патриотическом материале.</w:t>
      </w:r>
    </w:p>
    <w:p w:rsidR="00777890" w:rsidRPr="00170B3F" w:rsidRDefault="00777890" w:rsidP="00143BAB">
      <w:pPr>
        <w:rPr>
          <w:rFonts w:ascii="Times New Roman" w:hAnsi="Times New Roman"/>
          <w:sz w:val="32"/>
          <w:szCs w:val="32"/>
        </w:rPr>
      </w:pPr>
    </w:p>
    <w:p w:rsidR="00777890" w:rsidRDefault="00777890" w:rsidP="00E826C6">
      <w:pPr>
        <w:jc w:val="center"/>
        <w:rPr>
          <w:rFonts w:ascii="Times New Roman" w:hAnsi="Times New Roman"/>
          <w:sz w:val="28"/>
          <w:szCs w:val="28"/>
        </w:rPr>
      </w:pPr>
      <w:r w:rsidRPr="00196C12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" o:spid="_x0000_i1026" type="#_x0000_t75" style="width:422.25pt;height:519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">
            <v:imagedata r:id="rId5" o:title=""/>
            <o:lock v:ext="edit" aspectratio="f"/>
          </v:shape>
        </w:pict>
      </w:r>
    </w:p>
    <w:p w:rsidR="00777890" w:rsidRDefault="00777890" w:rsidP="00170B3F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170B3F">
        <w:rPr>
          <w:rFonts w:ascii="Times New Roman" w:hAnsi="Times New Roman"/>
          <w:b/>
          <w:sz w:val="28"/>
          <w:szCs w:val="28"/>
        </w:rPr>
        <w:t xml:space="preserve">- 1 </w:t>
      </w:r>
      <w:r>
        <w:rPr>
          <w:rFonts w:ascii="Times New Roman" w:hAnsi="Times New Roman"/>
          <w:b/>
          <w:sz w:val="28"/>
          <w:szCs w:val="28"/>
        </w:rPr>
        <w:t>–</w:t>
      </w:r>
    </w:p>
    <w:p w:rsidR="00777890" w:rsidRPr="00170B3F" w:rsidRDefault="00777890" w:rsidP="00170B3F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77890" w:rsidRDefault="00777890" w:rsidP="0091349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Ведущая 1:       - Добрый день, уважаемые гости! Мы рады приветствовать Вас, в нашем</w:t>
      </w:r>
    </w:p>
    <w:p w:rsidR="00777890" w:rsidRDefault="00777890" w:rsidP="0091349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уютном зале. Наша викторина посвящена 65 годовщине Дня Победы в  </w:t>
      </w:r>
    </w:p>
    <w:p w:rsidR="00777890" w:rsidRDefault="00777890" w:rsidP="008357B9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Великой Отечественной войне.</w:t>
      </w:r>
    </w:p>
    <w:p w:rsidR="00777890" w:rsidRDefault="00777890" w:rsidP="008357B9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Путь к этой Победе был нелёгким. Погибая, солдаты верили, что</w:t>
      </w:r>
    </w:p>
    <w:p w:rsidR="00777890" w:rsidRDefault="00777890" w:rsidP="008357B9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мы, их потомки – дети, внуки, правнуки, будем жить в свободной и</w:t>
      </w:r>
    </w:p>
    <w:p w:rsidR="00777890" w:rsidRDefault="00777890" w:rsidP="008357B9">
      <w:pPr>
        <w:spacing w:after="1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счастливой стране.</w:t>
      </w:r>
    </w:p>
    <w:p w:rsidR="00777890" w:rsidRDefault="00777890" w:rsidP="0091349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Скольким детям возвратили детство,</w:t>
      </w:r>
    </w:p>
    <w:p w:rsidR="00777890" w:rsidRDefault="00777890" w:rsidP="0091349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Подарили радость и весну,</w:t>
      </w:r>
    </w:p>
    <w:p w:rsidR="00777890" w:rsidRDefault="00777890" w:rsidP="0091349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Рядовые Армии Советской –</w:t>
      </w:r>
    </w:p>
    <w:p w:rsidR="00777890" w:rsidRDefault="00777890" w:rsidP="0091349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Люди, победившие войну.</w:t>
      </w:r>
    </w:p>
    <w:p w:rsidR="00777890" w:rsidRDefault="00777890" w:rsidP="0091349A">
      <w:pPr>
        <w:spacing w:after="0"/>
        <w:rPr>
          <w:rFonts w:ascii="Times New Roman" w:hAnsi="Times New Roman"/>
          <w:sz w:val="28"/>
          <w:szCs w:val="28"/>
        </w:rPr>
      </w:pPr>
    </w:p>
    <w:p w:rsidR="00777890" w:rsidRDefault="00777890" w:rsidP="0091349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Ведущая 2:      -  Тема нашей игры «Этих дней не смолкнет слава…». Мы посвящаем её </w:t>
      </w:r>
    </w:p>
    <w:p w:rsidR="00777890" w:rsidRDefault="00777890" w:rsidP="0091349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всем ветеранам, участникам войны, защитникам Родины.</w:t>
      </w:r>
    </w:p>
    <w:p w:rsidR="00777890" w:rsidRDefault="00777890" w:rsidP="00B659C4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196C12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" o:spid="_x0000_i1027" type="#_x0000_t75" style="width:390pt;height:238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">
            <v:imagedata r:id="rId6" o:title=""/>
            <o:lock v:ext="edit" aspectratio="f"/>
          </v:shape>
        </w:pict>
      </w:r>
    </w:p>
    <w:p w:rsidR="00777890" w:rsidRDefault="00777890" w:rsidP="0091349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Оценивать викторину будет жюри, состоящее из родителей. За каждое</w:t>
      </w:r>
    </w:p>
    <w:p w:rsidR="00777890" w:rsidRDefault="00777890" w:rsidP="0091349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правильно выполненное задание командир получает звезду. Чья </w:t>
      </w:r>
    </w:p>
    <w:p w:rsidR="00777890" w:rsidRDefault="00777890" w:rsidP="00BB7191">
      <w:pPr>
        <w:spacing w:after="1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команда наберёт больше звёзд, будет победителем. </w:t>
      </w:r>
    </w:p>
    <w:p w:rsidR="00777890" w:rsidRPr="00BB7191" w:rsidRDefault="00777890" w:rsidP="00BB7191">
      <w:pPr>
        <w:spacing w:after="12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</w:t>
      </w:r>
      <w:r w:rsidRPr="00BB7191">
        <w:rPr>
          <w:rFonts w:ascii="Times New Roman" w:hAnsi="Times New Roman"/>
          <w:b/>
          <w:sz w:val="28"/>
          <w:szCs w:val="28"/>
        </w:rPr>
        <w:t xml:space="preserve">Задание </w:t>
      </w:r>
      <w:r w:rsidRPr="00BB7191">
        <w:rPr>
          <w:rFonts w:ascii="Times New Roman" w:hAnsi="Times New Roman"/>
          <w:b/>
          <w:sz w:val="28"/>
          <w:szCs w:val="28"/>
          <w:lang w:val="en-US"/>
        </w:rPr>
        <w:t>I</w:t>
      </w:r>
      <w:r w:rsidRPr="00BB7191">
        <w:rPr>
          <w:rFonts w:ascii="Times New Roman" w:hAnsi="Times New Roman"/>
          <w:b/>
          <w:sz w:val="28"/>
          <w:szCs w:val="28"/>
        </w:rPr>
        <w:t>. «Чей взвод построится быстрее?»</w:t>
      </w:r>
    </w:p>
    <w:p w:rsidR="00777890" w:rsidRDefault="00777890" w:rsidP="007F7808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Вам ребята нужно одеть на себя пилотку или берет, и построиться в       </w:t>
      </w:r>
    </w:p>
    <w:p w:rsidR="00777890" w:rsidRDefault="00777890" w:rsidP="00BB7191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шеренгу (дети одеваются и делятся на две  команды). Сделать это нужно</w:t>
      </w:r>
    </w:p>
    <w:p w:rsidR="00777890" w:rsidRDefault="00777890" w:rsidP="00BB7191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быстро, тогда звезда достанется вам.</w:t>
      </w:r>
    </w:p>
    <w:p w:rsidR="00777890" w:rsidRDefault="00777890" w:rsidP="00BB7191">
      <w:pPr>
        <w:spacing w:after="0"/>
        <w:rPr>
          <w:rFonts w:ascii="Times New Roman" w:hAnsi="Times New Roman"/>
          <w:sz w:val="28"/>
          <w:szCs w:val="28"/>
        </w:rPr>
      </w:pPr>
    </w:p>
    <w:p w:rsidR="00777890" w:rsidRDefault="00777890" w:rsidP="00BB7191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Ведущая 2:       - Получилось две команды: «Бравые солдаты» командир – Анфилофьев В.</w:t>
      </w:r>
    </w:p>
    <w:p w:rsidR="00777890" w:rsidRDefault="00777890" w:rsidP="00BB7191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и «Отважные моряки» командир – Мартынов В. Послушаем</w:t>
      </w:r>
    </w:p>
    <w:p w:rsidR="00777890" w:rsidRDefault="00777890" w:rsidP="00BB7191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мнение жюри. Молодцы «Бравые солдаты». Держите  звезду.</w:t>
      </w:r>
    </w:p>
    <w:p w:rsidR="00777890" w:rsidRDefault="00777890" w:rsidP="00BB7191">
      <w:pPr>
        <w:spacing w:after="0"/>
        <w:rPr>
          <w:rFonts w:ascii="Times New Roman" w:hAnsi="Times New Roman"/>
          <w:sz w:val="28"/>
          <w:szCs w:val="28"/>
        </w:rPr>
      </w:pPr>
    </w:p>
    <w:p w:rsidR="00777890" w:rsidRPr="00136041" w:rsidRDefault="00777890" w:rsidP="005E7137">
      <w:pPr>
        <w:spacing w:after="12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Ведущая 1:                         </w:t>
      </w:r>
      <w:r w:rsidRPr="007E15DD">
        <w:rPr>
          <w:rFonts w:ascii="Times New Roman" w:hAnsi="Times New Roman"/>
          <w:b/>
          <w:sz w:val="28"/>
          <w:szCs w:val="28"/>
        </w:rPr>
        <w:t xml:space="preserve">Задание II. 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7E15DD">
        <w:rPr>
          <w:rFonts w:ascii="Times New Roman" w:hAnsi="Times New Roman"/>
          <w:b/>
          <w:sz w:val="28"/>
          <w:szCs w:val="28"/>
        </w:rPr>
        <w:t>«Ответь быстро</w:t>
      </w:r>
      <w:r>
        <w:rPr>
          <w:rFonts w:ascii="Times New Roman" w:hAnsi="Times New Roman"/>
          <w:b/>
          <w:sz w:val="28"/>
          <w:szCs w:val="28"/>
        </w:rPr>
        <w:t xml:space="preserve"> на вопрос»</w:t>
      </w:r>
    </w:p>
    <w:p w:rsidR="00777890" w:rsidRPr="00170B3F" w:rsidRDefault="00777890" w:rsidP="00B659C4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170B3F">
        <w:rPr>
          <w:rFonts w:ascii="Times New Roman" w:hAnsi="Times New Roman"/>
          <w:b/>
          <w:sz w:val="28"/>
          <w:szCs w:val="28"/>
        </w:rPr>
        <w:t>- 2-</w:t>
      </w:r>
    </w:p>
    <w:p w:rsidR="00777890" w:rsidRDefault="00777890" w:rsidP="00BB7191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777890" w:rsidRDefault="00777890" w:rsidP="00BB7191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</w:t>
      </w:r>
      <w:r>
        <w:rPr>
          <w:rFonts w:ascii="Times New Roman" w:hAnsi="Times New Roman"/>
          <w:sz w:val="28"/>
          <w:szCs w:val="28"/>
        </w:rPr>
        <w:t>Я задаю вопрос команде «Моряков», если они затрудняются ответить,</w:t>
      </w:r>
    </w:p>
    <w:p w:rsidR="00777890" w:rsidRDefault="00777890" w:rsidP="00BB7191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могу назвать правильный ответ «Бравые солдаты».</w:t>
      </w:r>
    </w:p>
    <w:p w:rsidR="00777890" w:rsidRDefault="00777890" w:rsidP="00BB7191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1. Когда началась Великая Отечественная война?</w:t>
      </w:r>
    </w:p>
    <w:p w:rsidR="00777890" w:rsidRDefault="00777890" w:rsidP="00BB7191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2. Какого числа Великая Отечественная война закончилась?</w:t>
      </w:r>
    </w:p>
    <w:p w:rsidR="00777890" w:rsidRDefault="00777890" w:rsidP="00BB7191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3. Что хотели сделать фашисты с нашей страной?</w:t>
      </w:r>
    </w:p>
    <w:p w:rsidR="00777890" w:rsidRDefault="00777890" w:rsidP="00BB7191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4. Кто встал на защиту Родины?</w:t>
      </w:r>
    </w:p>
    <w:p w:rsidR="00777890" w:rsidRDefault="00777890" w:rsidP="00BB7191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5. Сколько лет длилась Великая Отечественная война?</w:t>
      </w:r>
    </w:p>
    <w:p w:rsidR="00777890" w:rsidRDefault="00777890" w:rsidP="00BB7191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6. Какое оружие называли женским именем?</w:t>
      </w:r>
    </w:p>
    <w:p w:rsidR="00777890" w:rsidRDefault="00777890" w:rsidP="007254F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7. Назовите фамилию полководца, главнокомандующего Советской</w:t>
      </w:r>
    </w:p>
    <w:p w:rsidR="00777890" w:rsidRDefault="00777890" w:rsidP="007254F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Армии в  годы войны.  (Г.К. Жуков)</w:t>
      </w:r>
    </w:p>
    <w:p w:rsidR="00777890" w:rsidRDefault="00777890" w:rsidP="007254F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8. Назовите город, который перенёс блокаду в годы В.О. войны.</w:t>
      </w:r>
    </w:p>
    <w:p w:rsidR="00777890" w:rsidRDefault="00777890" w:rsidP="00BB7191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9. Как называется, легендарный город герой моряков? (Севастополь).</w:t>
      </w:r>
    </w:p>
    <w:p w:rsidR="00777890" w:rsidRDefault="00777890" w:rsidP="00BB7191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10. Назовите город – герой, крепость, первая принявшая на себя удар</w:t>
      </w:r>
    </w:p>
    <w:p w:rsidR="00777890" w:rsidRDefault="00777890" w:rsidP="00BB7191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немецко-фашистских захватчиков.  (Брест)   </w:t>
      </w:r>
    </w:p>
    <w:p w:rsidR="00777890" w:rsidRDefault="00777890" w:rsidP="00BB7191">
      <w:pPr>
        <w:spacing w:after="0"/>
        <w:rPr>
          <w:rFonts w:ascii="Times New Roman" w:hAnsi="Times New Roman"/>
          <w:sz w:val="28"/>
          <w:szCs w:val="28"/>
        </w:rPr>
      </w:pPr>
    </w:p>
    <w:p w:rsidR="00777890" w:rsidRDefault="00777890" w:rsidP="00BB7191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Ведущая 2:        - 27 миллионов своих сыновей и дочерей не досчиталась наша страна </w:t>
      </w:r>
    </w:p>
    <w:p w:rsidR="00777890" w:rsidRDefault="00777890" w:rsidP="00BB7191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в годы Великой Отечественной войны. Они не пощадили своей жизни </w:t>
      </w:r>
    </w:p>
    <w:p w:rsidR="00777890" w:rsidRDefault="00777890" w:rsidP="00BB7191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ради нашей победы, ради нас. </w:t>
      </w:r>
    </w:p>
    <w:p w:rsidR="00777890" w:rsidRDefault="00777890" w:rsidP="00BB7191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Пока жюри подсчитывает баллы, посмотрите выступление мальчиков</w:t>
      </w:r>
    </w:p>
    <w:p w:rsidR="00777890" w:rsidRDefault="00777890" w:rsidP="00BB7191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гимнастов из подготовительной группы «Дюймовочка».</w:t>
      </w:r>
    </w:p>
    <w:p w:rsidR="00777890" w:rsidRDefault="00777890" w:rsidP="00BB7191">
      <w:pPr>
        <w:spacing w:after="0"/>
        <w:rPr>
          <w:rFonts w:ascii="Times New Roman" w:hAnsi="Times New Roman"/>
          <w:sz w:val="28"/>
          <w:szCs w:val="28"/>
        </w:rPr>
      </w:pPr>
    </w:p>
    <w:p w:rsidR="00777890" w:rsidRDefault="00777890" w:rsidP="001C56F9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1C56F9">
        <w:rPr>
          <w:rFonts w:ascii="Times New Roman" w:hAnsi="Times New Roman"/>
          <w:b/>
          <w:sz w:val="28"/>
          <w:szCs w:val="28"/>
        </w:rPr>
        <w:t>Музыкальн</w:t>
      </w:r>
      <w:r>
        <w:rPr>
          <w:rFonts w:ascii="Times New Roman" w:hAnsi="Times New Roman"/>
          <w:b/>
          <w:sz w:val="28"/>
          <w:szCs w:val="28"/>
        </w:rPr>
        <w:t>о-гимнастическая</w:t>
      </w:r>
      <w:r w:rsidRPr="001C56F9">
        <w:rPr>
          <w:rFonts w:ascii="Times New Roman" w:hAnsi="Times New Roman"/>
          <w:b/>
          <w:sz w:val="28"/>
          <w:szCs w:val="28"/>
        </w:rPr>
        <w:t xml:space="preserve"> композиция «Спецназ».</w:t>
      </w:r>
    </w:p>
    <w:p w:rsidR="00777890" w:rsidRDefault="00777890" w:rsidP="001C56F9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77890" w:rsidRDefault="00777890" w:rsidP="00494956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196C12"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_x0000_i1028" type="#_x0000_t75" style="width:456pt;height:328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">
            <v:imagedata r:id="rId7" o:title=""/>
            <o:lock v:ext="edit" aspectratio="f"/>
          </v:shape>
        </w:pict>
      </w:r>
    </w:p>
    <w:p w:rsidR="00777890" w:rsidRDefault="00777890" w:rsidP="00B659C4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7254FC">
        <w:rPr>
          <w:rFonts w:ascii="Times New Roman" w:hAnsi="Times New Roman"/>
          <w:b/>
          <w:sz w:val="28"/>
          <w:szCs w:val="28"/>
        </w:rPr>
        <w:t>- 3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7254FC">
        <w:rPr>
          <w:rFonts w:ascii="Times New Roman" w:hAnsi="Times New Roman"/>
          <w:b/>
          <w:sz w:val="28"/>
          <w:szCs w:val="28"/>
        </w:rPr>
        <w:t>-</w:t>
      </w:r>
    </w:p>
    <w:p w:rsidR="00777890" w:rsidRPr="007F7808" w:rsidRDefault="00777890" w:rsidP="007F7808">
      <w:pPr>
        <w:spacing w:after="0"/>
        <w:jc w:val="right"/>
        <w:rPr>
          <w:rFonts w:ascii="Times New Roman" w:hAnsi="Times New Roman"/>
          <w:sz w:val="28"/>
          <w:szCs w:val="28"/>
        </w:rPr>
      </w:pPr>
      <w:r w:rsidRPr="007F7808">
        <w:rPr>
          <w:rFonts w:ascii="Times New Roman" w:hAnsi="Times New Roman"/>
          <w:sz w:val="28"/>
          <w:szCs w:val="28"/>
        </w:rPr>
        <w:t>Решение жюри.</w:t>
      </w:r>
    </w:p>
    <w:p w:rsidR="00777890" w:rsidRDefault="00777890" w:rsidP="001C56F9">
      <w:pPr>
        <w:spacing w:after="0"/>
        <w:rPr>
          <w:rFonts w:ascii="Times New Roman" w:hAnsi="Times New Roman"/>
          <w:sz w:val="28"/>
          <w:szCs w:val="28"/>
        </w:rPr>
      </w:pPr>
      <w:r w:rsidRPr="001C56F9">
        <w:rPr>
          <w:rFonts w:ascii="Times New Roman" w:hAnsi="Times New Roman"/>
          <w:sz w:val="28"/>
          <w:szCs w:val="28"/>
        </w:rPr>
        <w:t>Ведущая 1:</w:t>
      </w:r>
      <w:r>
        <w:rPr>
          <w:rFonts w:ascii="Times New Roman" w:hAnsi="Times New Roman"/>
          <w:sz w:val="28"/>
          <w:szCs w:val="28"/>
        </w:rPr>
        <w:t xml:space="preserve">         - Песня военных лет…</w:t>
      </w:r>
    </w:p>
    <w:p w:rsidR="00777890" w:rsidRDefault="00777890" w:rsidP="001C56F9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Вместе с Отчизной она вставала в солдатский строй с первых дней </w:t>
      </w:r>
    </w:p>
    <w:p w:rsidR="00777890" w:rsidRDefault="00777890" w:rsidP="001C56F9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войны и прошла по пыльным и задымлённым дорогам войны до</w:t>
      </w:r>
    </w:p>
    <w:p w:rsidR="00777890" w:rsidRDefault="00777890" w:rsidP="001C56F9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победного её окончания. Песня делила вместе с воинами и горести</w:t>
      </w:r>
    </w:p>
    <w:p w:rsidR="00777890" w:rsidRDefault="00777890" w:rsidP="001C56F9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и радости подбадривала их озорной шуткой, грустила вместе с ними по</w:t>
      </w:r>
    </w:p>
    <w:p w:rsidR="00777890" w:rsidRDefault="00777890" w:rsidP="001C56F9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родным и близким. Она помогала народу выстоять и победить.</w:t>
      </w:r>
    </w:p>
    <w:p w:rsidR="00777890" w:rsidRDefault="00777890" w:rsidP="001C56F9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И помогла! И победила!  А что это за песни мы узнаем из следующего </w:t>
      </w:r>
    </w:p>
    <w:p w:rsidR="00777890" w:rsidRDefault="00777890" w:rsidP="001C56F9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задания.</w:t>
      </w:r>
    </w:p>
    <w:p w:rsidR="00777890" w:rsidRDefault="00777890" w:rsidP="001C56F9">
      <w:pPr>
        <w:spacing w:after="0"/>
        <w:rPr>
          <w:rFonts w:ascii="Times New Roman" w:hAnsi="Times New Roman"/>
          <w:sz w:val="28"/>
          <w:szCs w:val="28"/>
        </w:rPr>
      </w:pPr>
    </w:p>
    <w:p w:rsidR="00777890" w:rsidRDefault="00777890" w:rsidP="00C6637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C66370">
        <w:rPr>
          <w:rFonts w:ascii="Times New Roman" w:hAnsi="Times New Roman"/>
          <w:b/>
          <w:sz w:val="28"/>
          <w:szCs w:val="28"/>
        </w:rPr>
        <w:t>Задание III. «Угадай название песни по мелодии».</w:t>
      </w:r>
    </w:p>
    <w:p w:rsidR="00777890" w:rsidRDefault="00777890" w:rsidP="00225F4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</w:t>
      </w:r>
    </w:p>
    <w:p w:rsidR="00777890" w:rsidRDefault="00777890" w:rsidP="00225F4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Звучат мелодии песен военных лет:</w:t>
      </w:r>
    </w:p>
    <w:p w:rsidR="00777890" w:rsidRDefault="00777890" w:rsidP="00225F4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«В землянке» К. Листова.</w:t>
      </w:r>
    </w:p>
    <w:p w:rsidR="00777890" w:rsidRDefault="00777890" w:rsidP="00225F4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«Три танкиста» Д. Покрасса.</w:t>
      </w:r>
    </w:p>
    <w:p w:rsidR="00777890" w:rsidRDefault="00777890" w:rsidP="00225F4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«Тёмная ночь» М.Богословского.</w:t>
      </w:r>
    </w:p>
    <w:p w:rsidR="00777890" w:rsidRDefault="00777890" w:rsidP="00225F4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«Синий платочек» М. Богословского.</w:t>
      </w:r>
    </w:p>
    <w:p w:rsidR="00777890" w:rsidRDefault="00777890" w:rsidP="00225F4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«Катюша» М. Блантера.</w:t>
      </w:r>
    </w:p>
    <w:p w:rsidR="00777890" w:rsidRDefault="00777890" w:rsidP="00225F4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«Священная война» Александрова.</w:t>
      </w:r>
    </w:p>
    <w:p w:rsidR="00777890" w:rsidRDefault="00777890" w:rsidP="00225F4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«Журавли» Я.Френкеля.</w:t>
      </w:r>
    </w:p>
    <w:p w:rsidR="00777890" w:rsidRDefault="00777890" w:rsidP="00225F4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«День Победы» Д. Тухманова.</w:t>
      </w:r>
    </w:p>
    <w:p w:rsidR="00777890" w:rsidRDefault="00777890" w:rsidP="00225F4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«Казаки» Д. и Д. Покрасса.</w:t>
      </w:r>
    </w:p>
    <w:p w:rsidR="00777890" w:rsidRDefault="00777890" w:rsidP="00225F4A">
      <w:pPr>
        <w:spacing w:after="0"/>
        <w:rPr>
          <w:rFonts w:ascii="Times New Roman" w:hAnsi="Times New Roman"/>
          <w:sz w:val="28"/>
          <w:szCs w:val="28"/>
        </w:rPr>
      </w:pPr>
    </w:p>
    <w:p w:rsidR="00777890" w:rsidRDefault="00777890" w:rsidP="00225F4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Ведущая 2:         - А где песни, там и пляска.</w:t>
      </w:r>
    </w:p>
    <w:p w:rsidR="00777890" w:rsidRDefault="00777890" w:rsidP="00225F4A">
      <w:pPr>
        <w:spacing w:after="0"/>
        <w:rPr>
          <w:rFonts w:ascii="Times New Roman" w:hAnsi="Times New Roman"/>
          <w:sz w:val="28"/>
          <w:szCs w:val="28"/>
        </w:rPr>
      </w:pPr>
    </w:p>
    <w:p w:rsidR="00777890" w:rsidRPr="00691678" w:rsidRDefault="00777890" w:rsidP="00691678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691678">
        <w:rPr>
          <w:rFonts w:ascii="Times New Roman" w:hAnsi="Times New Roman"/>
          <w:b/>
          <w:sz w:val="28"/>
          <w:szCs w:val="28"/>
        </w:rPr>
        <w:t>Матросский танец «Яблочко»</w:t>
      </w:r>
    </w:p>
    <w:p w:rsidR="00777890" w:rsidRDefault="00777890" w:rsidP="00225F4A">
      <w:pPr>
        <w:spacing w:after="0"/>
        <w:rPr>
          <w:rFonts w:ascii="Times New Roman" w:hAnsi="Times New Roman"/>
          <w:sz w:val="28"/>
          <w:szCs w:val="28"/>
        </w:rPr>
      </w:pPr>
    </w:p>
    <w:p w:rsidR="00777890" w:rsidRPr="00494956" w:rsidRDefault="00777890" w:rsidP="00494956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196C12"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_x0000_i1029" type="#_x0000_t75" style="width:348.75pt;height:265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">
            <v:imagedata r:id="rId8" o:title=""/>
            <o:lock v:ext="edit" aspectratio="f"/>
          </v:shape>
        </w:pict>
      </w:r>
    </w:p>
    <w:p w:rsidR="00777890" w:rsidRDefault="00777890" w:rsidP="00691678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- 4 </w:t>
      </w:r>
      <w:r w:rsidRPr="007254FC">
        <w:rPr>
          <w:rFonts w:ascii="Times New Roman" w:hAnsi="Times New Roman"/>
          <w:b/>
          <w:sz w:val="28"/>
          <w:szCs w:val="28"/>
        </w:rPr>
        <w:t>-</w:t>
      </w:r>
    </w:p>
    <w:p w:rsidR="00777890" w:rsidRPr="007F7808" w:rsidRDefault="00777890" w:rsidP="007F7808">
      <w:pPr>
        <w:spacing w:after="0"/>
        <w:jc w:val="right"/>
        <w:rPr>
          <w:rFonts w:ascii="Times New Roman" w:hAnsi="Times New Roman"/>
          <w:sz w:val="28"/>
          <w:szCs w:val="28"/>
        </w:rPr>
      </w:pPr>
      <w:r w:rsidRPr="007F7808">
        <w:rPr>
          <w:rFonts w:ascii="Times New Roman" w:hAnsi="Times New Roman"/>
          <w:sz w:val="28"/>
          <w:szCs w:val="28"/>
        </w:rPr>
        <w:t>Решение жюри.</w:t>
      </w:r>
    </w:p>
    <w:p w:rsidR="00777890" w:rsidRDefault="00777890" w:rsidP="000834E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77890" w:rsidRDefault="00777890" w:rsidP="000834E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Ведущая 1:           - Красоту, что дарит нам природа, отстояли солдаты в огне,</w:t>
      </w:r>
    </w:p>
    <w:p w:rsidR="00777890" w:rsidRDefault="00777890" w:rsidP="000834E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Майский день 45 года стал последней точкою в войне.</w:t>
      </w:r>
    </w:p>
    <w:p w:rsidR="00777890" w:rsidRDefault="00777890" w:rsidP="000834E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За всё, что есть у нас сейчас, за каждый наш счастливый час,</w:t>
      </w:r>
    </w:p>
    <w:p w:rsidR="00777890" w:rsidRDefault="00777890" w:rsidP="000834E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За то, что солнце светит нам, спасибо доблестным солдатам,</w:t>
      </w:r>
    </w:p>
    <w:p w:rsidR="00777890" w:rsidRDefault="00777890" w:rsidP="000834E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Нашим дедам и отцам.</w:t>
      </w:r>
    </w:p>
    <w:p w:rsidR="00777890" w:rsidRDefault="00777890" w:rsidP="000834E0">
      <w:pPr>
        <w:spacing w:after="0"/>
        <w:rPr>
          <w:rFonts w:ascii="Times New Roman" w:hAnsi="Times New Roman"/>
          <w:sz w:val="28"/>
          <w:szCs w:val="28"/>
        </w:rPr>
      </w:pPr>
    </w:p>
    <w:p w:rsidR="00777890" w:rsidRPr="001B0E65" w:rsidRDefault="00777890" w:rsidP="001B0E65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1B0E65">
        <w:rPr>
          <w:rFonts w:ascii="Times New Roman" w:hAnsi="Times New Roman"/>
          <w:b/>
          <w:sz w:val="28"/>
          <w:szCs w:val="28"/>
        </w:rPr>
        <w:t xml:space="preserve">Задание </w:t>
      </w:r>
      <w:r w:rsidRPr="001B0E65">
        <w:rPr>
          <w:rFonts w:ascii="Times New Roman" w:hAnsi="Times New Roman"/>
          <w:b/>
          <w:sz w:val="28"/>
          <w:szCs w:val="28"/>
          <w:lang w:val="en-US"/>
        </w:rPr>
        <w:t>IV</w:t>
      </w:r>
      <w:r w:rsidRPr="001B0E65">
        <w:rPr>
          <w:rFonts w:ascii="Times New Roman" w:hAnsi="Times New Roman"/>
          <w:b/>
          <w:sz w:val="28"/>
          <w:szCs w:val="28"/>
        </w:rPr>
        <w:t>. «Каким должен быть воин?»</w:t>
      </w:r>
    </w:p>
    <w:p w:rsidR="00777890" w:rsidRDefault="00777890" w:rsidP="007254F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77890" w:rsidRDefault="00777890" w:rsidP="007254FC">
      <w:pPr>
        <w:spacing w:after="0"/>
        <w:rPr>
          <w:rFonts w:ascii="Times New Roman" w:hAnsi="Times New Roman"/>
          <w:sz w:val="28"/>
          <w:szCs w:val="28"/>
        </w:rPr>
      </w:pPr>
      <w:r w:rsidRPr="007254FC">
        <w:rPr>
          <w:rFonts w:ascii="Times New Roman" w:hAnsi="Times New Roman"/>
          <w:sz w:val="28"/>
          <w:szCs w:val="28"/>
        </w:rPr>
        <w:t>Ведущая 1:          -</w:t>
      </w:r>
      <w:r>
        <w:rPr>
          <w:rFonts w:ascii="Times New Roman" w:hAnsi="Times New Roman"/>
          <w:sz w:val="28"/>
          <w:szCs w:val="28"/>
        </w:rPr>
        <w:t xml:space="preserve"> Ребята, вы должны назвать по очереди качества воина – защитника.</w:t>
      </w:r>
    </w:p>
    <w:p w:rsidR="00777890" w:rsidRDefault="00777890" w:rsidP="007254F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</w:t>
      </w:r>
    </w:p>
    <w:p w:rsidR="00777890" w:rsidRDefault="00777890" w:rsidP="007254F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Ответы детей:    - Смелый, добрый, храбрый, отважный, умный, сильный, умелый, </w:t>
      </w:r>
    </w:p>
    <w:p w:rsidR="00777890" w:rsidRDefault="00777890" w:rsidP="007254F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хитрый, любить Родину, мужественный, бесстрашный, удалой,</w:t>
      </w:r>
    </w:p>
    <w:p w:rsidR="00777890" w:rsidRDefault="00777890" w:rsidP="007254F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крепкий, здоровый, могучий, героический.</w:t>
      </w:r>
    </w:p>
    <w:p w:rsidR="00777890" w:rsidRDefault="00777890" w:rsidP="007F7808">
      <w:pPr>
        <w:spacing w:after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Решение жюри.</w:t>
      </w:r>
    </w:p>
    <w:p w:rsidR="00777890" w:rsidRDefault="00777890" w:rsidP="007254FC">
      <w:pPr>
        <w:spacing w:after="0"/>
        <w:rPr>
          <w:rFonts w:ascii="Times New Roman" w:hAnsi="Times New Roman"/>
          <w:sz w:val="28"/>
          <w:szCs w:val="28"/>
        </w:rPr>
      </w:pPr>
    </w:p>
    <w:p w:rsidR="00777890" w:rsidRDefault="00777890" w:rsidP="006B36A5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Ведущая 2:          - Наши воины всегда отличались смелостью, ловкостью, выдержкой.</w:t>
      </w:r>
    </w:p>
    <w:p w:rsidR="00777890" w:rsidRDefault="00777890" w:rsidP="006B36A5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А сейчас мы проверим вашу быстроту и выносливость. Вы должны </w:t>
      </w:r>
    </w:p>
    <w:p w:rsidR="00777890" w:rsidRDefault="00777890" w:rsidP="006B36A5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будете выполнить боевые задания. </w:t>
      </w:r>
    </w:p>
    <w:p w:rsidR="00777890" w:rsidRDefault="00777890" w:rsidP="006B36A5">
      <w:pPr>
        <w:spacing w:after="0"/>
        <w:rPr>
          <w:rFonts w:ascii="Times New Roman" w:hAnsi="Times New Roman"/>
          <w:sz w:val="28"/>
          <w:szCs w:val="28"/>
        </w:rPr>
      </w:pPr>
    </w:p>
    <w:p w:rsidR="00777890" w:rsidRDefault="00777890" w:rsidP="003869D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927922">
        <w:rPr>
          <w:rFonts w:ascii="Times New Roman" w:hAnsi="Times New Roman"/>
          <w:b/>
          <w:sz w:val="28"/>
          <w:szCs w:val="28"/>
        </w:rPr>
        <w:t xml:space="preserve">Задание </w:t>
      </w:r>
      <w:r w:rsidRPr="00927922">
        <w:rPr>
          <w:rFonts w:ascii="Times New Roman" w:hAnsi="Times New Roman"/>
          <w:b/>
          <w:sz w:val="28"/>
          <w:szCs w:val="28"/>
          <w:lang w:val="en-US"/>
        </w:rPr>
        <w:t>V</w:t>
      </w:r>
      <w:r>
        <w:rPr>
          <w:rFonts w:ascii="Times New Roman" w:hAnsi="Times New Roman"/>
          <w:b/>
          <w:sz w:val="28"/>
          <w:szCs w:val="28"/>
        </w:rPr>
        <w:t>. Спортивные эстафеты:</w:t>
      </w:r>
    </w:p>
    <w:p w:rsidR="00777890" w:rsidRDefault="00777890" w:rsidP="00CE59AB">
      <w:pPr>
        <w:spacing w:before="120" w:after="0"/>
        <w:jc w:val="center"/>
        <w:rPr>
          <w:rFonts w:ascii="Times New Roman" w:hAnsi="Times New Roman"/>
          <w:b/>
          <w:sz w:val="28"/>
          <w:szCs w:val="28"/>
        </w:rPr>
      </w:pPr>
    </w:p>
    <w:p w:rsidR="00777890" w:rsidRDefault="00777890" w:rsidP="003869D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а) «Кто быстрее доставит донесение в штаб?»;</w:t>
      </w:r>
    </w:p>
    <w:p w:rsidR="00777890" w:rsidRDefault="00777890" w:rsidP="00691678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CE59AB">
        <w:rPr>
          <w:rFonts w:ascii="Times New Roman" w:hAnsi="Times New Roman"/>
          <w:sz w:val="28"/>
          <w:szCs w:val="28"/>
        </w:rPr>
        <w:t>Вы должны срочно в штаб доставить два донесения</w:t>
      </w:r>
      <w:r>
        <w:rPr>
          <w:rFonts w:ascii="Times New Roman" w:hAnsi="Times New Roman"/>
          <w:sz w:val="28"/>
          <w:szCs w:val="28"/>
        </w:rPr>
        <w:t>, преодолев все препятствия.</w:t>
      </w:r>
    </w:p>
    <w:p w:rsidR="00777890" w:rsidRDefault="00777890" w:rsidP="00691678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777890" w:rsidRDefault="00777890" w:rsidP="00691678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196C12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4" o:spid="_x0000_i1030" type="#_x0000_t75" style="width:310.5pt;height:235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">
            <v:imagedata r:id="rId9" o:title=""/>
            <o:lock v:ext="edit" aspectratio="f"/>
          </v:shape>
        </w:pict>
      </w:r>
    </w:p>
    <w:p w:rsidR="00777890" w:rsidRPr="00CE59AB" w:rsidRDefault="00777890" w:rsidP="00691678">
      <w:pPr>
        <w:spacing w:after="0"/>
        <w:rPr>
          <w:rFonts w:ascii="Times New Roman" w:hAnsi="Times New Roman"/>
          <w:sz w:val="28"/>
          <w:szCs w:val="28"/>
        </w:rPr>
      </w:pPr>
    </w:p>
    <w:p w:rsidR="00777890" w:rsidRDefault="00777890" w:rsidP="00284C5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б) «Сапёры»;</w:t>
      </w:r>
    </w:p>
    <w:p w:rsidR="00777890" w:rsidRPr="00CE59AB" w:rsidRDefault="00777890" w:rsidP="00284C5C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CE59AB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Вам нужно разминировать поле.</w:t>
      </w:r>
    </w:p>
    <w:p w:rsidR="00777890" w:rsidRDefault="00777890" w:rsidP="00691678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- 5 </w:t>
      </w:r>
      <w:r w:rsidRPr="00856ECC">
        <w:rPr>
          <w:rFonts w:ascii="Times New Roman" w:hAnsi="Times New Roman"/>
          <w:b/>
          <w:sz w:val="28"/>
          <w:szCs w:val="28"/>
        </w:rPr>
        <w:t>-</w:t>
      </w:r>
    </w:p>
    <w:p w:rsidR="00777890" w:rsidRDefault="00777890" w:rsidP="00284C5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в) «Забинтуй раненого».</w:t>
      </w:r>
    </w:p>
    <w:p w:rsidR="00777890" w:rsidRDefault="00777890" w:rsidP="00284C5C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CE59AB">
        <w:rPr>
          <w:rFonts w:ascii="Times New Roman" w:hAnsi="Times New Roman"/>
          <w:sz w:val="28"/>
          <w:szCs w:val="28"/>
        </w:rPr>
        <w:t>- Девочки</w:t>
      </w:r>
      <w:r>
        <w:rPr>
          <w:rFonts w:ascii="Times New Roman" w:hAnsi="Times New Roman"/>
          <w:sz w:val="28"/>
          <w:szCs w:val="28"/>
        </w:rPr>
        <w:t xml:space="preserve"> – санитарки, должны оказать первую помощь раненым бойцам.</w:t>
      </w:r>
    </w:p>
    <w:p w:rsidR="00777890" w:rsidRDefault="00777890" w:rsidP="006239CA">
      <w:pPr>
        <w:spacing w:after="0"/>
        <w:rPr>
          <w:rFonts w:ascii="Times New Roman" w:hAnsi="Times New Roman"/>
          <w:sz w:val="28"/>
          <w:szCs w:val="28"/>
        </w:rPr>
      </w:pPr>
    </w:p>
    <w:p w:rsidR="00777890" w:rsidRDefault="00777890" w:rsidP="006239CA">
      <w:pPr>
        <w:spacing w:after="0"/>
        <w:rPr>
          <w:rFonts w:ascii="Times New Roman" w:hAnsi="Times New Roman"/>
          <w:sz w:val="28"/>
          <w:szCs w:val="28"/>
        </w:rPr>
      </w:pPr>
      <w:r w:rsidRPr="00196C12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5" o:spid="_x0000_i1031" type="#_x0000_t75" style="width:266.25pt;height:188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">
            <v:imagedata r:id="rId10" o:title=""/>
            <o:lock v:ext="edit" aspectratio="f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</w:t>
      </w:r>
      <w:r w:rsidRPr="00196C12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6" o:spid="_x0000_i1032" type="#_x0000_t75" style="width:263.25pt;height:189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">
            <v:imagedata r:id="rId11" o:title=""/>
            <o:lock v:ext="edit" aspectratio="f"/>
          </v:shape>
        </w:pict>
      </w:r>
    </w:p>
    <w:p w:rsidR="00777890" w:rsidRDefault="00777890" w:rsidP="006239CA">
      <w:pPr>
        <w:spacing w:after="0"/>
        <w:rPr>
          <w:rFonts w:ascii="Times New Roman" w:hAnsi="Times New Roman"/>
          <w:sz w:val="28"/>
          <w:szCs w:val="28"/>
        </w:rPr>
      </w:pPr>
    </w:p>
    <w:p w:rsidR="00777890" w:rsidRDefault="00777890" w:rsidP="000F5CD2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Ведущая 2:       -Для многих нынешних мальчишек Великая Отечественная война – это</w:t>
      </w:r>
    </w:p>
    <w:p w:rsidR="00777890" w:rsidRDefault="00777890" w:rsidP="000F5CD2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далёкое прошлое.  Солдаты воевали, а женщины растили детей – будущее</w:t>
      </w:r>
    </w:p>
    <w:p w:rsidR="00777890" w:rsidRDefault="00777890" w:rsidP="000F5CD2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страны. Вот почему 9 Мая  - это всенародный праздник. В этот день </w:t>
      </w:r>
    </w:p>
    <w:p w:rsidR="00777890" w:rsidRDefault="00777890" w:rsidP="00FA408C">
      <w:pPr>
        <w:spacing w:after="1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принято бывать на могилах погибших воинов.</w:t>
      </w:r>
    </w:p>
    <w:p w:rsidR="00777890" w:rsidRPr="000F5CD2" w:rsidRDefault="00777890" w:rsidP="000F6320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- На братских могилах не ставят крестов,</w:t>
      </w:r>
    </w:p>
    <w:p w:rsidR="00777890" w:rsidRDefault="00777890" w:rsidP="000F632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И вдовы на них не рыдают, -</w:t>
      </w:r>
    </w:p>
    <w:p w:rsidR="00777890" w:rsidRDefault="00777890" w:rsidP="000F632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К ним кто-то приносит букеты цветов,</w:t>
      </w:r>
    </w:p>
    <w:p w:rsidR="00777890" w:rsidRDefault="00777890" w:rsidP="000F632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И вечный огонь зажигают.</w:t>
      </w:r>
    </w:p>
    <w:p w:rsidR="00777890" w:rsidRDefault="00777890" w:rsidP="000F6320">
      <w:pPr>
        <w:spacing w:after="0"/>
        <w:rPr>
          <w:rFonts w:ascii="Times New Roman" w:hAnsi="Times New Roman"/>
          <w:sz w:val="28"/>
          <w:szCs w:val="28"/>
        </w:rPr>
      </w:pPr>
    </w:p>
    <w:p w:rsidR="00777890" w:rsidRDefault="00777890" w:rsidP="00284C5C">
      <w:pPr>
        <w:spacing w:after="12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</w:t>
      </w:r>
      <w:r w:rsidRPr="000F6320">
        <w:rPr>
          <w:rFonts w:ascii="Times New Roman" w:hAnsi="Times New Roman"/>
          <w:b/>
          <w:sz w:val="28"/>
          <w:szCs w:val="28"/>
        </w:rPr>
        <w:t>анец с лентами «Вечный огонь</w:t>
      </w:r>
      <w:r>
        <w:rPr>
          <w:rFonts w:ascii="Times New Roman" w:hAnsi="Times New Roman"/>
          <w:b/>
          <w:sz w:val="28"/>
          <w:szCs w:val="28"/>
        </w:rPr>
        <w:t>».</w:t>
      </w:r>
    </w:p>
    <w:p w:rsidR="00777890" w:rsidRDefault="00777890" w:rsidP="00562C6F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196C12"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Рисунок 7" o:spid="_x0000_i1033" type="#_x0000_t75" style="width:362.25pt;height:273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">
            <v:imagedata r:id="rId12" o:title=""/>
            <o:lock v:ext="edit" aspectratio="f"/>
          </v:shape>
        </w:pict>
      </w:r>
    </w:p>
    <w:p w:rsidR="00777890" w:rsidRDefault="00777890" w:rsidP="008F72C3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</w:t>
      </w:r>
    </w:p>
    <w:p w:rsidR="00777890" w:rsidRPr="00284C5C" w:rsidRDefault="00777890" w:rsidP="00284C5C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Реш</w:t>
      </w:r>
      <w:r w:rsidRPr="00284C5C">
        <w:rPr>
          <w:rFonts w:ascii="Times New Roman" w:hAnsi="Times New Roman"/>
          <w:sz w:val="28"/>
          <w:szCs w:val="28"/>
        </w:rPr>
        <w:t>ение жюри.</w:t>
      </w:r>
    </w:p>
    <w:p w:rsidR="00777890" w:rsidRDefault="00777890" w:rsidP="00284C5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- 6</w:t>
      </w:r>
    </w:p>
    <w:p w:rsidR="00777890" w:rsidRPr="00284C5C" w:rsidRDefault="00777890" w:rsidP="00284C5C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Ведущая 1:       - Много лет прошло с того времени, когда закончилась война с фашистами.</w:t>
      </w:r>
    </w:p>
    <w:p w:rsidR="00777890" w:rsidRDefault="00777890" w:rsidP="000F632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Мы живём под мирным небом, радуемся солнцу, жизни. Но мы не должны</w:t>
      </w:r>
    </w:p>
    <w:p w:rsidR="00777890" w:rsidRDefault="00777890" w:rsidP="00284C5C">
      <w:pPr>
        <w:spacing w:after="1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забывать историю, историю Великой Отечественной войны.</w:t>
      </w:r>
    </w:p>
    <w:p w:rsidR="00777890" w:rsidRDefault="00777890" w:rsidP="00284C5C">
      <w:pPr>
        <w:spacing w:after="120"/>
        <w:jc w:val="center"/>
        <w:rPr>
          <w:rFonts w:ascii="Times New Roman" w:hAnsi="Times New Roman"/>
          <w:sz w:val="28"/>
          <w:szCs w:val="28"/>
        </w:rPr>
      </w:pPr>
      <w:r w:rsidRPr="00196C12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34" type="#_x0000_t75" style="width:399pt;height:302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">
            <v:imagedata r:id="rId13" o:title=""/>
            <o:lock v:ext="edit" aspectratio="f"/>
          </v:shape>
        </w:pict>
      </w:r>
    </w:p>
    <w:p w:rsidR="00777890" w:rsidRDefault="00777890" w:rsidP="00284C5C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</w:t>
      </w:r>
      <w:r w:rsidRPr="00856ECC">
        <w:rPr>
          <w:rFonts w:ascii="Times New Roman" w:hAnsi="Times New Roman"/>
          <w:b/>
          <w:sz w:val="28"/>
          <w:szCs w:val="28"/>
        </w:rPr>
        <w:t>Задание VI. Мозговой штурм  «</w:t>
      </w:r>
      <w:r>
        <w:rPr>
          <w:rFonts w:ascii="Times New Roman" w:hAnsi="Times New Roman"/>
          <w:b/>
          <w:sz w:val="28"/>
          <w:szCs w:val="28"/>
        </w:rPr>
        <w:t>Кто правильно ответит на вопрос</w:t>
      </w:r>
      <w:r w:rsidRPr="00856ECC">
        <w:rPr>
          <w:rFonts w:ascii="Times New Roman" w:hAnsi="Times New Roman"/>
          <w:b/>
          <w:sz w:val="28"/>
          <w:szCs w:val="28"/>
        </w:rPr>
        <w:t>?»</w:t>
      </w:r>
    </w:p>
    <w:p w:rsidR="00777890" w:rsidRPr="00856ECC" w:rsidRDefault="00777890" w:rsidP="00856EC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77890" w:rsidRDefault="00777890" w:rsidP="006239C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1. Какой праздник отмечает наша страна 9 Мая?</w:t>
      </w:r>
    </w:p>
    <w:p w:rsidR="00777890" w:rsidRDefault="00777890" w:rsidP="006239C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2. Чем награждали героев Великой Отечественной войны?</w:t>
      </w:r>
    </w:p>
    <w:p w:rsidR="00777890" w:rsidRDefault="00777890" w:rsidP="006239C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3. Назовите самую высокую награду, которой награждались за подвиги</w:t>
      </w:r>
    </w:p>
    <w:p w:rsidR="00777890" w:rsidRDefault="00777890" w:rsidP="006239C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солдаты в годы Отечественной войны (Золотая Звезда Героя).</w:t>
      </w:r>
    </w:p>
    <w:p w:rsidR="00777890" w:rsidRDefault="00777890" w:rsidP="006239C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4. За что награждают воинов?  (За смелость, храбрость, отвагу)</w:t>
      </w:r>
    </w:p>
    <w:p w:rsidR="00777890" w:rsidRDefault="00777890" w:rsidP="006239C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5. Какие города -  герои вы знаете? ( Москва, Ленинград, Брест, Керч,</w:t>
      </w:r>
    </w:p>
    <w:p w:rsidR="00777890" w:rsidRDefault="00777890" w:rsidP="006239C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Киев, Минск, Волгоград, Одесса, Тула, Севастополь, Новороссийск)</w:t>
      </w:r>
    </w:p>
    <w:p w:rsidR="00777890" w:rsidRDefault="00777890" w:rsidP="006239C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6. Почему эти города названы городами – героями?   ( Города которые </w:t>
      </w:r>
    </w:p>
    <w:p w:rsidR="00777890" w:rsidRDefault="00777890" w:rsidP="006239C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пережили нападение фашистов, выдержали бомбёжки, лишения, тяжёлые</w:t>
      </w:r>
    </w:p>
    <w:p w:rsidR="00777890" w:rsidRDefault="00777890" w:rsidP="006239C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бои, люди жившие в них совершили настоящий подвиг )</w:t>
      </w:r>
    </w:p>
    <w:p w:rsidR="00777890" w:rsidRDefault="00777890" w:rsidP="003F01BF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7. Назовите героев – земляков.  ( В.В. Талалихин,  В. Г. Клочков.</w:t>
      </w:r>
    </w:p>
    <w:p w:rsidR="00777890" w:rsidRDefault="00777890" w:rsidP="003F01BF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З.И. Маресьева.  А.А. Евсеев. А.А. Назаров. В.П. Трубаченко. С.В.Егоров.</w:t>
      </w:r>
    </w:p>
    <w:p w:rsidR="00777890" w:rsidRDefault="00777890" w:rsidP="003F01BF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И.М.Поляков.) </w:t>
      </w:r>
    </w:p>
    <w:p w:rsidR="00777890" w:rsidRDefault="00777890" w:rsidP="006239C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8. Какие памятники воинам, павшим за свободу, в нашем городе вы знаете?                                </w:t>
      </w:r>
    </w:p>
    <w:p w:rsidR="00777890" w:rsidRDefault="00777890" w:rsidP="006239C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9. Назовите памятники в других городах нашей страны.</w:t>
      </w:r>
    </w:p>
    <w:p w:rsidR="00777890" w:rsidRDefault="00777890" w:rsidP="006239C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10. Почему приносят цветы к памятникам?  (Так люди благодарят и помнят</w:t>
      </w:r>
    </w:p>
    <w:p w:rsidR="00777890" w:rsidRDefault="00777890" w:rsidP="006239C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тех, кто погиб, защищая нашу Родину)</w:t>
      </w:r>
    </w:p>
    <w:p w:rsidR="00777890" w:rsidRDefault="00777890" w:rsidP="006239C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Ведущая 2:       - Много стихов, песен, рассказов написано о войне, снято немало фильмов.</w:t>
      </w:r>
    </w:p>
    <w:p w:rsidR="00777890" w:rsidRDefault="00777890" w:rsidP="006239C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Всё это для вас ребята, чтобы вы не забывали что такое война и стремились</w:t>
      </w:r>
    </w:p>
    <w:p w:rsidR="00777890" w:rsidRDefault="00777890" w:rsidP="006239C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жить в мире.</w:t>
      </w:r>
    </w:p>
    <w:p w:rsidR="00777890" w:rsidRDefault="00777890" w:rsidP="00284C5C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- 7 –</w:t>
      </w:r>
    </w:p>
    <w:p w:rsidR="00777890" w:rsidRDefault="00777890" w:rsidP="00284C5C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777890" w:rsidRDefault="00777890" w:rsidP="00FA408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FA408C">
        <w:rPr>
          <w:rFonts w:ascii="Times New Roman" w:hAnsi="Times New Roman"/>
          <w:b/>
          <w:sz w:val="28"/>
          <w:szCs w:val="28"/>
        </w:rPr>
        <w:t>Песня  «Алёша» в исполнении воспитателей группы.</w:t>
      </w:r>
    </w:p>
    <w:p w:rsidR="00777890" w:rsidRPr="007F7808" w:rsidRDefault="00777890" w:rsidP="007F7808">
      <w:pPr>
        <w:spacing w:after="0"/>
        <w:jc w:val="right"/>
        <w:rPr>
          <w:rFonts w:ascii="Times New Roman" w:hAnsi="Times New Roman"/>
          <w:sz w:val="28"/>
          <w:szCs w:val="28"/>
        </w:rPr>
      </w:pPr>
      <w:r w:rsidRPr="007F7808">
        <w:rPr>
          <w:rFonts w:ascii="Times New Roman" w:hAnsi="Times New Roman"/>
          <w:sz w:val="28"/>
          <w:szCs w:val="28"/>
        </w:rPr>
        <w:t>Решение жюри.</w:t>
      </w:r>
    </w:p>
    <w:p w:rsidR="00777890" w:rsidRDefault="00777890" w:rsidP="0027159B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777890" w:rsidRDefault="00777890" w:rsidP="0027159B">
      <w:pPr>
        <w:spacing w:after="0"/>
        <w:rPr>
          <w:rFonts w:ascii="Times New Roman" w:hAnsi="Times New Roman"/>
          <w:sz w:val="28"/>
          <w:szCs w:val="28"/>
        </w:rPr>
      </w:pPr>
      <w:r w:rsidRPr="0027159B">
        <w:rPr>
          <w:rFonts w:ascii="Times New Roman" w:hAnsi="Times New Roman"/>
          <w:sz w:val="28"/>
          <w:szCs w:val="28"/>
        </w:rPr>
        <w:t>Ведущая 2:</w:t>
      </w:r>
      <w:r>
        <w:rPr>
          <w:rFonts w:ascii="Times New Roman" w:hAnsi="Times New Roman"/>
          <w:sz w:val="28"/>
          <w:szCs w:val="28"/>
        </w:rPr>
        <w:t xml:space="preserve">       - Наша викторина ребята подходит к завершению. Но кто бы ни победил в</w:t>
      </w:r>
    </w:p>
    <w:p w:rsidR="00777890" w:rsidRDefault="00777890" w:rsidP="0027159B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этой игре, мы можем с уверенностью сказать, что  сегодня победила</w:t>
      </w:r>
    </w:p>
    <w:p w:rsidR="00777890" w:rsidRPr="0027159B" w:rsidRDefault="00777890" w:rsidP="0027159B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дружба, смекалка и находчивость.</w:t>
      </w:r>
    </w:p>
    <w:p w:rsidR="00777890" w:rsidRDefault="00777890" w:rsidP="0091349A">
      <w:pPr>
        <w:spacing w:after="0"/>
        <w:rPr>
          <w:rFonts w:ascii="Times New Roman" w:hAnsi="Times New Roman"/>
          <w:sz w:val="28"/>
          <w:szCs w:val="28"/>
        </w:rPr>
      </w:pPr>
    </w:p>
    <w:p w:rsidR="00777890" w:rsidRDefault="00777890" w:rsidP="0027159B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День Победы – праздник дедов.</w:t>
      </w:r>
    </w:p>
    <w:p w:rsidR="00777890" w:rsidRDefault="00777890" w:rsidP="0027159B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Это праздник твой и мой.</w:t>
      </w:r>
    </w:p>
    <w:p w:rsidR="00777890" w:rsidRDefault="00777890" w:rsidP="0027159B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Пусть же будет чистым небо</w:t>
      </w:r>
    </w:p>
    <w:p w:rsidR="00777890" w:rsidRDefault="00777890" w:rsidP="0027159B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У ребят над головой!</w:t>
      </w:r>
    </w:p>
    <w:p w:rsidR="00777890" w:rsidRDefault="00777890" w:rsidP="0027159B">
      <w:pPr>
        <w:spacing w:after="0"/>
        <w:rPr>
          <w:rFonts w:ascii="Times New Roman" w:hAnsi="Times New Roman"/>
          <w:sz w:val="28"/>
          <w:szCs w:val="28"/>
        </w:rPr>
      </w:pPr>
    </w:p>
    <w:p w:rsidR="00777890" w:rsidRDefault="00777890" w:rsidP="00E826C6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Ведущая 1:       - Мы поздравляем всех гостей и ветеранов с праздником Победы!</w:t>
      </w:r>
    </w:p>
    <w:p w:rsidR="00777890" w:rsidRPr="005A145A" w:rsidRDefault="00777890" w:rsidP="00E826C6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Подведение итогов викторины и награждение.</w:t>
      </w:r>
      <w:r w:rsidRPr="00196C12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35" type="#_x0000_t75" style="width:564.75pt;height:6in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">
            <v:imagedata r:id="rId14" o:title=""/>
            <o:lock v:ext="edit" aspectratio="f"/>
          </v:shape>
        </w:pict>
      </w:r>
    </w:p>
    <w:p w:rsidR="00777890" w:rsidRDefault="00777890" w:rsidP="0091349A">
      <w:pPr>
        <w:spacing w:after="0"/>
        <w:rPr>
          <w:rFonts w:ascii="Times New Roman" w:hAnsi="Times New Roman"/>
          <w:sz w:val="28"/>
          <w:szCs w:val="28"/>
        </w:rPr>
      </w:pPr>
    </w:p>
    <w:p w:rsidR="00777890" w:rsidRPr="00143BAB" w:rsidRDefault="00777890" w:rsidP="00143BA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</w:t>
      </w:r>
    </w:p>
    <w:sectPr w:rsidR="00777890" w:rsidRPr="00143BAB" w:rsidSect="005D052F">
      <w:pgSz w:w="11906" w:h="16838"/>
      <w:pgMar w:top="426" w:right="140" w:bottom="426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143BAB"/>
    <w:rsid w:val="000834E0"/>
    <w:rsid w:val="000D5836"/>
    <w:rsid w:val="000F5CD2"/>
    <w:rsid w:val="000F6320"/>
    <w:rsid w:val="00136041"/>
    <w:rsid w:val="00143BAB"/>
    <w:rsid w:val="00170B3F"/>
    <w:rsid w:val="00196C12"/>
    <w:rsid w:val="001B0E65"/>
    <w:rsid w:val="001C111E"/>
    <w:rsid w:val="001C322E"/>
    <w:rsid w:val="001C56F9"/>
    <w:rsid w:val="001C7572"/>
    <w:rsid w:val="00207857"/>
    <w:rsid w:val="00225F4A"/>
    <w:rsid w:val="0027159B"/>
    <w:rsid w:val="00284C5C"/>
    <w:rsid w:val="002B1FC6"/>
    <w:rsid w:val="002C4248"/>
    <w:rsid w:val="00304C20"/>
    <w:rsid w:val="00321593"/>
    <w:rsid w:val="00381E04"/>
    <w:rsid w:val="003869D7"/>
    <w:rsid w:val="003B0291"/>
    <w:rsid w:val="003F01BF"/>
    <w:rsid w:val="003F2067"/>
    <w:rsid w:val="0047155D"/>
    <w:rsid w:val="0049253E"/>
    <w:rsid w:val="00494956"/>
    <w:rsid w:val="004A7B59"/>
    <w:rsid w:val="00562C6F"/>
    <w:rsid w:val="005770A3"/>
    <w:rsid w:val="005A145A"/>
    <w:rsid w:val="005D052F"/>
    <w:rsid w:val="005E7137"/>
    <w:rsid w:val="0060401F"/>
    <w:rsid w:val="006239CA"/>
    <w:rsid w:val="006400DD"/>
    <w:rsid w:val="00691678"/>
    <w:rsid w:val="006B36A5"/>
    <w:rsid w:val="006C7A0C"/>
    <w:rsid w:val="006E4A95"/>
    <w:rsid w:val="007134AF"/>
    <w:rsid w:val="007254FC"/>
    <w:rsid w:val="00757D5A"/>
    <w:rsid w:val="00777890"/>
    <w:rsid w:val="007C5626"/>
    <w:rsid w:val="007E10AA"/>
    <w:rsid w:val="007E15DD"/>
    <w:rsid w:val="007F7808"/>
    <w:rsid w:val="008319C3"/>
    <w:rsid w:val="008357B9"/>
    <w:rsid w:val="00836AB9"/>
    <w:rsid w:val="00854688"/>
    <w:rsid w:val="00856ECC"/>
    <w:rsid w:val="00861F5B"/>
    <w:rsid w:val="008B56CA"/>
    <w:rsid w:val="008C4993"/>
    <w:rsid w:val="008D5314"/>
    <w:rsid w:val="008E256B"/>
    <w:rsid w:val="008F72C3"/>
    <w:rsid w:val="00904B7A"/>
    <w:rsid w:val="0091349A"/>
    <w:rsid w:val="00927922"/>
    <w:rsid w:val="00943CD1"/>
    <w:rsid w:val="00994E01"/>
    <w:rsid w:val="009C1E4C"/>
    <w:rsid w:val="009D12F0"/>
    <w:rsid w:val="00A94946"/>
    <w:rsid w:val="00B02588"/>
    <w:rsid w:val="00B459B6"/>
    <w:rsid w:val="00B659C4"/>
    <w:rsid w:val="00BB7191"/>
    <w:rsid w:val="00BC0297"/>
    <w:rsid w:val="00C66370"/>
    <w:rsid w:val="00CD6F10"/>
    <w:rsid w:val="00CE59AB"/>
    <w:rsid w:val="00E30AAA"/>
    <w:rsid w:val="00E826C6"/>
    <w:rsid w:val="00EA362A"/>
    <w:rsid w:val="00FA408C"/>
    <w:rsid w:val="00FC49A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F2067"/>
    <w:pPr>
      <w:spacing w:after="200" w:line="276" w:lineRule="auto"/>
    </w:pPr>
    <w:rPr>
      <w:lang w:eastAsia="en-US"/>
    </w:rPr>
  </w:style>
  <w:style w:type="paragraph" w:styleId="Heading1">
    <w:name w:val="heading 1"/>
    <w:basedOn w:val="Normal"/>
    <w:next w:val="Normal"/>
    <w:link w:val="Heading1Char"/>
    <w:uiPriority w:val="99"/>
    <w:qFormat/>
    <w:rsid w:val="00BC0297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9"/>
    <w:qFormat/>
    <w:rsid w:val="008F72C3"/>
    <w:pPr>
      <w:keepNext/>
      <w:keepLines/>
      <w:spacing w:before="200" w:after="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BC0297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9"/>
    <w:locked/>
    <w:rsid w:val="008F72C3"/>
    <w:rPr>
      <w:rFonts w:ascii="Cambria" w:hAnsi="Cambria" w:cs="Times New Roman"/>
      <w:b/>
      <w:bCs/>
      <w:color w:val="4F81BD"/>
      <w:sz w:val="26"/>
      <w:szCs w:val="26"/>
    </w:rPr>
  </w:style>
  <w:style w:type="paragraph" w:styleId="NoSpacing">
    <w:name w:val="No Spacing"/>
    <w:uiPriority w:val="99"/>
    <w:qFormat/>
    <w:rsid w:val="00BC0297"/>
    <w:rPr>
      <w:lang w:eastAsia="en-US"/>
    </w:rPr>
  </w:style>
  <w:style w:type="paragraph" w:styleId="Title">
    <w:name w:val="Title"/>
    <w:basedOn w:val="Normal"/>
    <w:next w:val="Normal"/>
    <w:link w:val="TitleChar"/>
    <w:uiPriority w:val="99"/>
    <w:qFormat/>
    <w:rsid w:val="00BC0297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99"/>
    <w:locked/>
    <w:rsid w:val="00BC0297"/>
    <w:rPr>
      <w:rFonts w:ascii="Cambria" w:hAnsi="Cambria" w:cs="Times New Roman"/>
      <w:color w:val="17365D"/>
      <w:spacing w:val="5"/>
      <w:kern w:val="28"/>
      <w:sz w:val="52"/>
      <w:szCs w:val="52"/>
    </w:rPr>
  </w:style>
  <w:style w:type="paragraph" w:styleId="BalloonText">
    <w:name w:val="Balloon Text"/>
    <w:basedOn w:val="Normal"/>
    <w:link w:val="BalloonTextChar"/>
    <w:uiPriority w:val="99"/>
    <w:semiHidden/>
    <w:rsid w:val="00B659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B659C4"/>
    <w:rPr>
      <w:rFonts w:ascii="Tahoma" w:hAnsi="Tahoma" w:cs="Tahoma"/>
      <w:sz w:val="16"/>
      <w:szCs w:val="16"/>
    </w:rPr>
  </w:style>
  <w:style w:type="paragraph" w:styleId="IntenseQuote">
    <w:name w:val="Intense Quote"/>
    <w:basedOn w:val="Normal"/>
    <w:next w:val="Normal"/>
    <w:link w:val="IntenseQuoteChar"/>
    <w:uiPriority w:val="99"/>
    <w:qFormat/>
    <w:rsid w:val="008F72C3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eQuoteChar">
    <w:name w:val="Intense Quote Char"/>
    <w:basedOn w:val="DefaultParagraphFont"/>
    <w:link w:val="IntenseQuote"/>
    <w:uiPriority w:val="99"/>
    <w:locked/>
    <w:rsid w:val="008F72C3"/>
    <w:rPr>
      <w:rFonts w:cs="Times New Roman"/>
      <w:b/>
      <w:bCs/>
      <w:i/>
      <w:iCs/>
      <w:color w:val="4F81BD"/>
    </w:rPr>
  </w:style>
  <w:style w:type="character" w:styleId="Strong">
    <w:name w:val="Strong"/>
    <w:basedOn w:val="DefaultParagraphFont"/>
    <w:uiPriority w:val="99"/>
    <w:qFormat/>
    <w:rsid w:val="008F72C3"/>
    <w:rPr>
      <w:rFonts w:cs="Times New Roman"/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816</TotalTime>
  <Pages>9</Pages>
  <Words>1560</Words>
  <Characters>8892</Characters>
  <Application>Microsoft Office Outlook</Application>
  <DocSecurity>0</DocSecurity>
  <Lines>0</Lines>
  <Paragraphs>0</Paragraphs>
  <ScaleCrop>false</ScaleCrop>
  <Company>Microsoft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21</cp:revision>
  <cp:lastPrinted>2011-04-17T15:12:00Z</cp:lastPrinted>
  <dcterms:created xsi:type="dcterms:W3CDTF">2001-12-31T21:46:00Z</dcterms:created>
  <dcterms:modified xsi:type="dcterms:W3CDTF">2016-03-15T14:17:00Z</dcterms:modified>
</cp:coreProperties>
</file>