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D4" w:rsidRPr="00227C10" w:rsidRDefault="009878D4" w:rsidP="00EA74D4">
      <w:pPr>
        <w:pStyle w:val="Heading2"/>
        <w:jc w:val="center"/>
        <w:rPr>
          <w:rFonts w:ascii="Times New Roman" w:hAnsi="Times New Roman"/>
          <w:color w:val="auto"/>
          <w:sz w:val="28"/>
          <w:szCs w:val="28"/>
        </w:rPr>
      </w:pPr>
      <w:r w:rsidRPr="00227C10">
        <w:rPr>
          <w:rFonts w:ascii="Times New Roman" w:hAnsi="Times New Roman"/>
          <w:color w:val="auto"/>
          <w:sz w:val="28"/>
          <w:szCs w:val="28"/>
        </w:rPr>
        <w:t>ГАПОУ НСО «Бердский медицинский колледж»</w:t>
      </w:r>
    </w:p>
    <w:p w:rsidR="009878D4" w:rsidRPr="00227C10" w:rsidRDefault="009878D4" w:rsidP="00EA74D4">
      <w:pPr>
        <w:pStyle w:val="Heading2"/>
        <w:jc w:val="center"/>
        <w:rPr>
          <w:rFonts w:ascii="Times New Roman" w:hAnsi="Times New Roman"/>
          <w:color w:val="auto"/>
          <w:sz w:val="44"/>
          <w:szCs w:val="44"/>
        </w:rPr>
      </w:pPr>
    </w:p>
    <w:p w:rsidR="009878D4" w:rsidRPr="00227C10" w:rsidRDefault="009878D4" w:rsidP="00EA74D4">
      <w:pPr>
        <w:pStyle w:val="Heading2"/>
        <w:jc w:val="center"/>
        <w:rPr>
          <w:rFonts w:ascii="Times New Roman" w:hAnsi="Times New Roman"/>
          <w:color w:val="auto"/>
          <w:sz w:val="44"/>
          <w:szCs w:val="44"/>
        </w:rPr>
      </w:pPr>
    </w:p>
    <w:p w:rsidR="009878D4" w:rsidRPr="00227C10" w:rsidRDefault="009878D4" w:rsidP="00B63F01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44"/>
          <w:szCs w:val="44"/>
        </w:rPr>
      </w:pPr>
      <w:r w:rsidRPr="00227C10">
        <w:rPr>
          <w:rFonts w:ascii="Times New Roman" w:hAnsi="Times New Roman"/>
          <w:color w:val="auto"/>
          <w:sz w:val="44"/>
          <w:szCs w:val="44"/>
        </w:rPr>
        <w:t>П</w:t>
      </w:r>
      <w:r>
        <w:rPr>
          <w:rFonts w:ascii="Times New Roman" w:hAnsi="Times New Roman"/>
          <w:color w:val="auto"/>
          <w:sz w:val="44"/>
          <w:szCs w:val="44"/>
        </w:rPr>
        <w:t>рактическое п</w:t>
      </w:r>
      <w:r w:rsidRPr="00227C10">
        <w:rPr>
          <w:rFonts w:ascii="Times New Roman" w:hAnsi="Times New Roman"/>
          <w:color w:val="auto"/>
          <w:sz w:val="44"/>
          <w:szCs w:val="44"/>
        </w:rPr>
        <w:t>особие для преподавателей</w:t>
      </w:r>
    </w:p>
    <w:p w:rsidR="009878D4" w:rsidRPr="00227C10" w:rsidRDefault="009878D4" w:rsidP="00B63F01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44"/>
          <w:szCs w:val="44"/>
        </w:rPr>
      </w:pPr>
      <w:r>
        <w:rPr>
          <w:rFonts w:ascii="Times New Roman" w:hAnsi="Times New Roman"/>
          <w:color w:val="auto"/>
          <w:sz w:val="44"/>
          <w:szCs w:val="44"/>
        </w:rPr>
        <w:t>«</w:t>
      </w:r>
      <w:r w:rsidRPr="00227C10">
        <w:rPr>
          <w:rFonts w:ascii="Times New Roman" w:hAnsi="Times New Roman"/>
          <w:color w:val="auto"/>
          <w:sz w:val="44"/>
          <w:szCs w:val="44"/>
        </w:rPr>
        <w:t>Интернет-сервис Plickers, как средство автоматического контроля знаний обучающихся на занятии</w:t>
      </w:r>
      <w:r>
        <w:rPr>
          <w:rFonts w:ascii="Times New Roman" w:hAnsi="Times New Roman"/>
          <w:color w:val="auto"/>
          <w:sz w:val="44"/>
          <w:szCs w:val="44"/>
        </w:rPr>
        <w:t>»</w:t>
      </w:r>
    </w:p>
    <w:p w:rsidR="009878D4" w:rsidRPr="00227C10" w:rsidRDefault="009878D4" w:rsidP="00B63F0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Картинки по запросу сервиса Plickers в учебный процесс" style="position:absolute;margin-left:36pt;margin-top:14.35pt;width:414pt;height:133.9pt;z-index:251660288">
            <v:imagedata r:id="rId5" r:href="rId6" cropbottom="-433f" cropright="1812f"/>
          </v:shape>
        </w:pict>
      </w:r>
    </w:p>
    <w:p w:rsidR="009878D4" w:rsidRPr="00227C10" w:rsidRDefault="009878D4" w:rsidP="00EA74D4">
      <w:pPr>
        <w:rPr>
          <w:rFonts w:ascii="Times New Roman" w:hAnsi="Times New Roman"/>
        </w:rPr>
      </w:pPr>
    </w:p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Default="009878D4" w:rsidP="00793EE3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9878D4" w:rsidRPr="00C67822" w:rsidRDefault="009878D4" w:rsidP="00C67822">
      <w:pPr>
        <w:pStyle w:val="Heading2"/>
        <w:spacing w:before="0" w:line="360" w:lineRule="auto"/>
        <w:rPr>
          <w:rFonts w:ascii="Times New Roman" w:hAnsi="Times New Roman"/>
          <w:b w:val="0"/>
          <w:color w:val="auto"/>
          <w:sz w:val="32"/>
          <w:szCs w:val="32"/>
        </w:rPr>
      </w:pPr>
      <w:r w:rsidRPr="00C67822">
        <w:rPr>
          <w:rFonts w:ascii="Times New Roman" w:hAnsi="Times New Roman"/>
          <w:b w:val="0"/>
          <w:color w:val="auto"/>
          <w:sz w:val="32"/>
          <w:szCs w:val="32"/>
        </w:rPr>
        <w:t>Зенкова Юлия Александровна, преподаватель информатики и ИКТ</w:t>
      </w:r>
    </w:p>
    <w:p w:rsidR="009878D4" w:rsidRPr="00C67822" w:rsidRDefault="009878D4" w:rsidP="00C67822">
      <w:pPr>
        <w:rPr>
          <w:rFonts w:ascii="Times New Roman" w:hAnsi="Times New Roman"/>
          <w:sz w:val="32"/>
          <w:szCs w:val="32"/>
        </w:rPr>
      </w:pPr>
      <w:r w:rsidRPr="00C67822">
        <w:rPr>
          <w:rFonts w:ascii="Times New Roman" w:hAnsi="Times New Roman"/>
          <w:sz w:val="32"/>
          <w:szCs w:val="32"/>
        </w:rPr>
        <w:t>ГАПОУ НСО «Бердский медицинский колледж» г. Бердск Новосибирская область</w:t>
      </w:r>
    </w:p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Pr="00EA74D4" w:rsidRDefault="009878D4" w:rsidP="00EA74D4"/>
    <w:p w:rsidR="009878D4" w:rsidRDefault="009878D4" w:rsidP="00EA74D4"/>
    <w:p w:rsidR="009878D4" w:rsidRDefault="009878D4" w:rsidP="00EA74D4"/>
    <w:p w:rsidR="009878D4" w:rsidRPr="00793EE3" w:rsidRDefault="009878D4" w:rsidP="00793EE3">
      <w:pPr>
        <w:tabs>
          <w:tab w:val="left" w:pos="400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93EE3">
        <w:rPr>
          <w:rFonts w:ascii="Times New Roman" w:hAnsi="Times New Roman"/>
          <w:sz w:val="28"/>
          <w:szCs w:val="28"/>
        </w:rPr>
        <w:t>Бердск</w:t>
      </w:r>
    </w:p>
    <w:p w:rsidR="009878D4" w:rsidRPr="003C0D27" w:rsidRDefault="009878D4" w:rsidP="00793EE3">
      <w:pPr>
        <w:tabs>
          <w:tab w:val="left" w:pos="400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0D27">
        <w:rPr>
          <w:rFonts w:ascii="Times New Roman" w:hAnsi="Times New Roman"/>
          <w:sz w:val="28"/>
          <w:szCs w:val="28"/>
        </w:rPr>
        <w:t>2018</w:t>
      </w:r>
    </w:p>
    <w:p w:rsidR="009878D4" w:rsidRPr="00E61D9D" w:rsidRDefault="009878D4" w:rsidP="0000169C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E61D9D">
        <w:rPr>
          <w:rFonts w:ascii="Times New Roman" w:hAnsi="Times New Roman"/>
          <w:color w:val="auto"/>
          <w:sz w:val="32"/>
          <w:szCs w:val="32"/>
        </w:rPr>
        <w:t>Содержание</w:t>
      </w:r>
    </w:p>
    <w:p w:rsidR="009878D4" w:rsidRPr="00E61D9D" w:rsidRDefault="009878D4" w:rsidP="00E61D9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Введение</w:t>
      </w:r>
    </w:p>
    <w:p w:rsidR="009878D4" w:rsidRPr="00E61D9D" w:rsidRDefault="009878D4" w:rsidP="00E61D9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Внедрение интернет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</w:rPr>
        <w:t>сервиса  Plickers в учебный процесс</w:t>
      </w:r>
    </w:p>
    <w:p w:rsidR="009878D4" w:rsidRPr="00E61D9D" w:rsidRDefault="009878D4" w:rsidP="00E61D9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Специфика работы  электронного приложения Plickers</w:t>
      </w:r>
    </w:p>
    <w:p w:rsidR="009878D4" w:rsidRPr="00E61D9D" w:rsidRDefault="009878D4" w:rsidP="00E61D9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Индивидуальная карточка с QR-кодом</w:t>
      </w:r>
    </w:p>
    <w:p w:rsidR="009878D4" w:rsidRPr="00E61D9D" w:rsidRDefault="009878D4" w:rsidP="00E61D9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Порядок работы с интернет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</w:rPr>
        <w:t>сервисом Plickers в образовательном процессе</w:t>
      </w:r>
    </w:p>
    <w:p w:rsidR="009878D4" w:rsidRPr="00E61D9D" w:rsidRDefault="009878D4" w:rsidP="00E61D9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Заключение</w:t>
      </w:r>
    </w:p>
    <w:p w:rsidR="009878D4" w:rsidRPr="00E61D9D" w:rsidRDefault="009878D4" w:rsidP="00E61D9D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0016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878D4" w:rsidRPr="00227C10" w:rsidRDefault="009878D4" w:rsidP="0000169C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227C10">
        <w:rPr>
          <w:rFonts w:ascii="Times New Roman" w:hAnsi="Times New Roman"/>
          <w:color w:val="auto"/>
          <w:sz w:val="32"/>
          <w:szCs w:val="32"/>
        </w:rPr>
        <w:t>Введение</w:t>
      </w:r>
    </w:p>
    <w:p w:rsidR="009878D4" w:rsidRPr="00E61D9D" w:rsidRDefault="009878D4" w:rsidP="00B63F0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1D9D">
        <w:rPr>
          <w:sz w:val="28"/>
          <w:szCs w:val="28"/>
        </w:rPr>
        <w:t>Увеличение эффективности качества процесса обучения и получения новых знаний, на основе использования современных информационных технологий – это одна из важнейших задач современного образования. Введение информационных технологий в образовательный процесс основано на огромных изменениях, которые произошли во всех отраслях человеческой деятельности, которые привили к формированию информационного общества. Именно благодаря таким изменениям в обществе, вполне оправдано применять различного рода электронные приложения и гаджеты, которые в нашем случае мы можем применять для проверки знаний учащихся по информатике.</w:t>
      </w:r>
    </w:p>
    <w:p w:rsidR="009878D4" w:rsidRPr="00E61D9D" w:rsidRDefault="009878D4" w:rsidP="00B63F0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1D9D">
        <w:rPr>
          <w:sz w:val="28"/>
          <w:szCs w:val="28"/>
        </w:rPr>
        <w:t>Новые технические средства обучения часто предполагают использование и новых методов получения знаний. Ведь технические средства, используемые в образовательном процессе в современном мире, меняют и основные методы работы в образовательных учреждениях. Именно это показывает динамичное развитие информационных ресурсов, а также помогает нам управлять индивидуальным процессом усвоения познавательных универсальных учебных действий.</w:t>
      </w:r>
    </w:p>
    <w:p w:rsidR="009878D4" w:rsidRPr="00E61D9D" w:rsidRDefault="009878D4" w:rsidP="00B63F0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1D9D">
        <w:rPr>
          <w:sz w:val="28"/>
          <w:szCs w:val="28"/>
        </w:rPr>
        <w:t>Информационно-коммуникативные технологии изменяют и педагогические технологии, создавая инновационную систему, которая основывается на вхождении и безопасной деятельности учащихся в глобальном сетевом пространстве. При этом важным этапом обучения является контроль и проверка знаний учащихся.</w:t>
      </w:r>
    </w:p>
    <w:p w:rsidR="009878D4" w:rsidRPr="00E61D9D" w:rsidRDefault="009878D4" w:rsidP="00B63F0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1D9D">
        <w:rPr>
          <w:sz w:val="28"/>
          <w:szCs w:val="28"/>
        </w:rPr>
        <w:t>Наибольшее распространение, в качестве метода оценки усвоения знаний, получили тесты. Тесты являются относительно новыми формами оценивания, которые создаются для проверки оценки практического труда обучающихся.</w:t>
      </w:r>
    </w:p>
    <w:p w:rsidR="009878D4" w:rsidRPr="00E61D9D" w:rsidRDefault="009878D4" w:rsidP="00B63F0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1D9D">
        <w:rPr>
          <w:sz w:val="28"/>
          <w:szCs w:val="28"/>
        </w:rPr>
        <w:t>В настоящее время активно внедряются и распространяются средства автоматического контроля знаний, которые позволяют оперативно обрабатывать ответы учащихся, а также анализировать и выдавать статистику в удобном для учителя виде. Одним из таких средств для автоматической обработки ответов учащихся, является интернет-сервис Plickers, оно синхронизируется при помощи приложения на телефоне, которое позволяет сразу же дать оценку на ответы всего класса с помощью зашифрованных вариантов ответов (QR-коды). Plickers и логотип Plickers являются торговыми марками Plickers Inc.</w:t>
      </w:r>
    </w:p>
    <w:p w:rsidR="009878D4" w:rsidRPr="00227C10" w:rsidRDefault="009878D4" w:rsidP="00B63F0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227C10">
        <w:rPr>
          <w:rFonts w:ascii="Times New Roman" w:hAnsi="Times New Roman"/>
          <w:b/>
          <w:sz w:val="32"/>
          <w:szCs w:val="32"/>
        </w:rPr>
        <w:t>Внедрение интернет -сервиса Plickers в учебный процесс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Электронное приложение Plickers- это приложение, позволяющее проводить интерактивные опросы  мгновенно всей группы и упростить сбор статистики. Работает данное приложение с помощью считывания </w:t>
      </w:r>
      <w:r w:rsidRPr="00E61D9D">
        <w:rPr>
          <w:rFonts w:ascii="Times New Roman" w:hAnsi="Times New Roman"/>
          <w:sz w:val="28"/>
          <w:szCs w:val="28"/>
          <w:lang w:val="en-US"/>
        </w:rPr>
        <w:t>QR</w:t>
      </w:r>
      <w:r w:rsidRPr="00E61D9D">
        <w:rPr>
          <w:rFonts w:ascii="Times New Roman" w:hAnsi="Times New Roman"/>
          <w:sz w:val="28"/>
          <w:szCs w:val="28"/>
        </w:rPr>
        <w:t xml:space="preserve"> кодов, которые печатаются на специальных карточках. </w:t>
      </w:r>
    </w:p>
    <w:p w:rsidR="009878D4" w:rsidRDefault="009878D4" w:rsidP="00B63F01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9878D4" w:rsidRPr="002B6D9C" w:rsidRDefault="009878D4" w:rsidP="00B63F01">
      <w:pPr>
        <w:pStyle w:val="Heading2"/>
        <w:spacing w:before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  <w:u w:val="single"/>
        </w:rPr>
      </w:pPr>
      <w:r w:rsidRPr="002B6D9C">
        <w:rPr>
          <w:rFonts w:ascii="Times New Roman" w:hAnsi="Times New Roman"/>
          <w:b w:val="0"/>
          <w:color w:val="auto"/>
          <w:sz w:val="28"/>
          <w:szCs w:val="28"/>
          <w:u w:val="single"/>
        </w:rPr>
        <w:t xml:space="preserve">Что такое </w:t>
      </w:r>
      <w:r w:rsidRPr="002B6D9C">
        <w:rPr>
          <w:rFonts w:ascii="Times New Roman" w:hAnsi="Times New Roman"/>
          <w:b w:val="0"/>
          <w:color w:val="auto"/>
          <w:sz w:val="28"/>
          <w:szCs w:val="28"/>
          <w:u w:val="single"/>
          <w:lang w:val="en-US"/>
        </w:rPr>
        <w:t>QR</w:t>
      </w:r>
      <w:r w:rsidRPr="002B6D9C">
        <w:rPr>
          <w:rFonts w:ascii="Times New Roman" w:hAnsi="Times New Roman"/>
          <w:b w:val="0"/>
          <w:color w:val="auto"/>
          <w:sz w:val="28"/>
          <w:szCs w:val="28"/>
          <w:u w:val="single"/>
        </w:rPr>
        <w:t>-код?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История QR-кода начинается в 1994 году в Японии. К тому времени стало ясно, что для нужд промышленности штрих-кода со стандартной информацией о продукте уже недостаточно. Необходимо было найти способ кодирования данных в небольшом графическом коде, доступ к которому мог получить любой человек. Решение нашли разработчики компании Denso-Wave.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Предложенный компанией QR-код (от английского quick response — быстрый отклик) – это двухмерный штрихкод, состоящий из точек, которые распознаются датчиком, переводятся в двоичные числа и преобразуются по определенному алгоритму.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QR-код удобен тем, что позволяет в одной картинке зашифровать несколько тысяч символов. При этом размер QR-кода может сильно варьироваться от маленького сантиметрового квадратика до крупного изображения, которое можно разместить на любой плоской поверхности. Возможности применения двухмерного кода, практически, безграничны. 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QR-коды широко используются в печатной продукции, на упаковках товаров, в интернет-среде, рекламе, на квитанциях коммунальных платежей и так далее.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Большую популярность QR-коды получили среди пользователей смартфонов. Установив программу-сканер, можно перейти по ссылке на сайт, получить и сохранить в телефон текстовую информацию, отправить СМС, добавить определенные контакты в телефонную книгу.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Электронное приложение Plickers использует планшет или телефон преподавателя, для того, чтоб считывать QR-коды с карточек студентов. Карточка у каждого студента своя. Ее можно поворачивать, что дает четыре разных варианта ответа. Также программа строит диаграммы ответов и позволяет сразу узнать какая часть группы поняла изучаемый материал, а кому нужна дополнительная помощь.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Для контрольных тестов такая система проверки знаний не совсем подходит, так как есть возможность подглядеть ответы у других студентов. Но это отличное решение для получения мгновенного отклика от всей группы.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Большой плюс данного приложения в том, что  оно не меняет учебный процесс. Для его использования не требуется компьютерный класс или любая другая техника для обучающихся- только преподавательский телефон или планшет. И в то же время самим студентам становится интереснее учиться, потому что появляется элемент игры.</w:t>
      </w:r>
    </w:p>
    <w:p w:rsidR="009878D4" w:rsidRDefault="009878D4" w:rsidP="00B63F01">
      <w:pPr>
        <w:pStyle w:val="Heading2"/>
        <w:shd w:val="clear" w:color="auto" w:fill="FFFFFF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9878D4" w:rsidRPr="002B6D9C" w:rsidRDefault="009878D4" w:rsidP="00B63F01">
      <w:pPr>
        <w:pStyle w:val="Heading2"/>
        <w:shd w:val="clear" w:color="auto" w:fill="FFFFFF"/>
        <w:spacing w:before="0" w:line="360" w:lineRule="auto"/>
        <w:jc w:val="center"/>
        <w:rPr>
          <w:rFonts w:ascii="Times New Roman" w:hAnsi="Times New Roman"/>
          <w:b w:val="0"/>
          <w:caps/>
          <w:color w:val="auto"/>
          <w:sz w:val="28"/>
          <w:szCs w:val="28"/>
          <w:u w:val="single"/>
        </w:rPr>
      </w:pPr>
      <w:r w:rsidRPr="002B6D9C">
        <w:rPr>
          <w:rFonts w:ascii="Times New Roman" w:hAnsi="Times New Roman"/>
          <w:b w:val="0"/>
          <w:color w:val="auto"/>
          <w:sz w:val="28"/>
          <w:szCs w:val="28"/>
          <w:u w:val="single"/>
        </w:rPr>
        <w:t>Как можно использовать Рlickers?</w:t>
      </w:r>
    </w:p>
    <w:p w:rsidR="009878D4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С помощью приложения Plickers можно проводить небольшие обзорные тесты, для этого нужно занести в приложение список группы и список вопросов. Студенты поднимают свои карточки одновременно, а планшет или телефон преподавателя выдает информацию, как справился каждый обучающийся в группе. Это дает возможность узнать о прогрессе всей группы, а не только отдельных студентов (при устном опросе)</w:t>
      </w:r>
    </w:p>
    <w:p w:rsidR="009878D4" w:rsidRPr="00754E53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1. Фронтальный опрос в конце урока.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E53">
        <w:rPr>
          <w:rFonts w:ascii="Times New Roman" w:hAnsi="Times New Roman"/>
          <w:sz w:val="28"/>
          <w:szCs w:val="28"/>
        </w:rPr>
        <w:t xml:space="preserve">Цель — понять, что </w:t>
      </w:r>
      <w:r>
        <w:rPr>
          <w:rFonts w:ascii="Times New Roman" w:hAnsi="Times New Roman"/>
          <w:sz w:val="28"/>
          <w:szCs w:val="28"/>
        </w:rPr>
        <w:t>студенты</w:t>
      </w:r>
      <w:r w:rsidRPr="00754E53">
        <w:rPr>
          <w:rFonts w:ascii="Times New Roman" w:hAnsi="Times New Roman"/>
          <w:sz w:val="28"/>
          <w:szCs w:val="28"/>
        </w:rPr>
        <w:t xml:space="preserve"> усвоили за урок, а что нет.</w:t>
      </w:r>
    </w:p>
    <w:p w:rsidR="009878D4" w:rsidRPr="00754E53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Ф</w:t>
      </w:r>
      <w:r w:rsidRPr="00754E53">
        <w:rPr>
          <w:rFonts w:ascii="Times New Roman" w:hAnsi="Times New Roman"/>
          <w:sz w:val="28"/>
          <w:szCs w:val="28"/>
        </w:rPr>
        <w:t xml:space="preserve">ронтальный опрос в начале урока по предыдущему </w:t>
      </w:r>
      <w:r>
        <w:rPr>
          <w:rFonts w:ascii="Times New Roman" w:hAnsi="Times New Roman"/>
          <w:sz w:val="28"/>
          <w:szCs w:val="28"/>
        </w:rPr>
        <w:t>занятию</w:t>
      </w:r>
      <w:r w:rsidRPr="00754E53">
        <w:rPr>
          <w:rFonts w:ascii="Times New Roman" w:hAnsi="Times New Roman"/>
          <w:sz w:val="28"/>
          <w:szCs w:val="28"/>
        </w:rPr>
        <w:t xml:space="preserve"> и/или </w:t>
      </w:r>
      <w:r>
        <w:rPr>
          <w:rFonts w:ascii="Times New Roman" w:hAnsi="Times New Roman"/>
          <w:sz w:val="28"/>
          <w:szCs w:val="28"/>
        </w:rPr>
        <w:t>занятиям</w:t>
      </w:r>
      <w:r w:rsidRPr="00754E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4E53">
        <w:rPr>
          <w:rFonts w:ascii="Times New Roman" w:hAnsi="Times New Roman"/>
          <w:sz w:val="28"/>
          <w:szCs w:val="28"/>
        </w:rPr>
        <w:t>Цель — понять, что усвоилось, а что нужно повторить.</w:t>
      </w:r>
    </w:p>
    <w:p w:rsidR="009878D4" w:rsidRPr="00754E53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3. A/B-тестирование подачи материала.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54E53">
        <w:rPr>
          <w:rFonts w:ascii="Times New Roman" w:hAnsi="Times New Roman"/>
          <w:sz w:val="28"/>
          <w:szCs w:val="28"/>
        </w:rPr>
        <w:t xml:space="preserve">Цель — выяснить, как лучше рассказывать </w:t>
      </w:r>
      <w:r>
        <w:rPr>
          <w:rFonts w:ascii="Times New Roman" w:hAnsi="Times New Roman"/>
          <w:sz w:val="28"/>
          <w:szCs w:val="28"/>
        </w:rPr>
        <w:t>обучающимся</w:t>
      </w:r>
      <w:r w:rsidRPr="00754E53">
        <w:rPr>
          <w:rFonts w:ascii="Times New Roman" w:hAnsi="Times New Roman"/>
          <w:sz w:val="28"/>
          <w:szCs w:val="28"/>
        </w:rPr>
        <w:t xml:space="preserve"> тот или иной материал. Берём два класса (или две группы). Рассказываем им один и тот же материал, но по-разному. В конце </w:t>
      </w:r>
      <w:r>
        <w:rPr>
          <w:rFonts w:ascii="Times New Roman" w:hAnsi="Times New Roman"/>
          <w:sz w:val="28"/>
          <w:szCs w:val="28"/>
        </w:rPr>
        <w:t xml:space="preserve">занятия </w:t>
      </w:r>
      <w:r w:rsidRPr="00754E53">
        <w:rPr>
          <w:rFonts w:ascii="Times New Roman" w:hAnsi="Times New Roman"/>
          <w:sz w:val="28"/>
          <w:szCs w:val="28"/>
        </w:rPr>
        <w:t>проводим фронтальный опрос и сравниваем результаты.</w:t>
      </w:r>
    </w:p>
    <w:p w:rsidR="009878D4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 xml:space="preserve">4. Проведение тестов / проверочных работ. 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 xml:space="preserve">5. Анализ работы </w:t>
      </w:r>
      <w:r>
        <w:rPr>
          <w:rFonts w:ascii="Times New Roman" w:hAnsi="Times New Roman"/>
          <w:sz w:val="28"/>
          <w:szCs w:val="28"/>
        </w:rPr>
        <w:t xml:space="preserve">преподавателя </w:t>
      </w:r>
      <w:r w:rsidRPr="00754E53">
        <w:rPr>
          <w:rFonts w:ascii="Times New Roman" w:hAnsi="Times New Roman"/>
          <w:sz w:val="28"/>
          <w:szCs w:val="28"/>
        </w:rPr>
        <w:t>в динамике.</w:t>
      </w:r>
    </w:p>
    <w:p w:rsidR="009878D4" w:rsidRPr="00754E53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78D4" w:rsidRPr="00754E53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Результаты будут доступны сразу, без необходимости проверки и/или наличия смартфонов / компьютеров у детей.</w:t>
      </w:r>
    </w:p>
    <w:p w:rsidR="009878D4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Так же приложение можно использовать для переклички студентов в начале занятия. Это немного, но экономит время преподавателя на занятии.</w:t>
      </w:r>
    </w:p>
    <w:p w:rsidR="009878D4" w:rsidRDefault="009878D4" w:rsidP="00B63F01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9878D4" w:rsidRPr="00A72A06" w:rsidRDefault="009878D4" w:rsidP="00B63F01">
      <w:pPr>
        <w:pStyle w:val="Heading2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A72A06">
        <w:rPr>
          <w:rFonts w:ascii="Times New Roman" w:hAnsi="Times New Roman"/>
          <w:color w:val="auto"/>
          <w:sz w:val="32"/>
          <w:szCs w:val="32"/>
        </w:rPr>
        <w:t>Специфика работы электронного приложения Plickers</w:t>
      </w:r>
    </w:p>
    <w:p w:rsidR="009878D4" w:rsidRPr="00E61D9D" w:rsidRDefault="009878D4" w:rsidP="00B63F01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Технология программы очень проста.</w:t>
      </w:r>
    </w:p>
    <w:p w:rsidR="009878D4" w:rsidRPr="00E61D9D" w:rsidRDefault="009878D4" w:rsidP="00B63F01">
      <w:pPr>
        <w:pStyle w:val="ListParagraph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Преподаватель задает вопрос</w:t>
      </w:r>
    </w:p>
    <w:p w:rsidR="009878D4" w:rsidRPr="00E61D9D" w:rsidRDefault="009878D4" w:rsidP="00B63F01">
      <w:pPr>
        <w:pStyle w:val="ListParagraph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Студент выбирает правильный ответ и поднимает карточку с соответствующей стороной кверху</w:t>
      </w:r>
    </w:p>
    <w:p w:rsidR="009878D4" w:rsidRPr="00E61D9D" w:rsidRDefault="009878D4" w:rsidP="00B63F01">
      <w:pPr>
        <w:pStyle w:val="ListParagraph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Преподаватель с помощью мобильного приложения сканирует ответы ребят в режиме реального времени</w:t>
      </w:r>
    </w:p>
    <w:p w:rsidR="009878D4" w:rsidRPr="00E61D9D" w:rsidRDefault="009878D4" w:rsidP="00B63F01">
      <w:pPr>
        <w:pStyle w:val="ListParagraph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Результаты сохраняются в базу данных и доступны как напрямую в мобильном приложении, так и на сайте для мгновенного или отложенного анализа.</w:t>
      </w:r>
    </w:p>
    <w:p w:rsidR="009878D4" w:rsidRPr="00E61D9D" w:rsidRDefault="009878D4" w:rsidP="00B63F01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878D4" w:rsidRPr="00B63F01" w:rsidRDefault="009878D4" w:rsidP="00B63F01">
      <w:pPr>
        <w:pStyle w:val="ListParagraph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B63F01">
        <w:rPr>
          <w:rFonts w:ascii="Times New Roman" w:hAnsi="Times New Roman"/>
          <w:sz w:val="28"/>
          <w:szCs w:val="28"/>
          <w:u w:val="single"/>
        </w:rPr>
        <w:t>Для работы с электронным приложением Plickers требуется:</w:t>
      </w:r>
    </w:p>
    <w:p w:rsidR="009878D4" w:rsidRPr="00E61D9D" w:rsidRDefault="009878D4" w:rsidP="00B63F01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Один мобильный телефон или планшет преподавателя под управлением </w:t>
      </w:r>
      <w:r w:rsidRPr="00E61D9D">
        <w:rPr>
          <w:rFonts w:ascii="Times New Roman" w:hAnsi="Times New Roman"/>
          <w:sz w:val="28"/>
          <w:szCs w:val="28"/>
          <w:lang w:val="en-US"/>
        </w:rPr>
        <w:t>iOS</w:t>
      </w:r>
      <w:r w:rsidRPr="00E61D9D">
        <w:rPr>
          <w:rFonts w:ascii="Times New Roman" w:hAnsi="Times New Roman"/>
          <w:sz w:val="28"/>
          <w:szCs w:val="28"/>
        </w:rPr>
        <w:t xml:space="preserve"> или </w:t>
      </w:r>
      <w:r w:rsidRPr="00E61D9D">
        <w:rPr>
          <w:rFonts w:ascii="Times New Roman" w:hAnsi="Times New Roman"/>
          <w:sz w:val="28"/>
          <w:szCs w:val="28"/>
          <w:lang w:val="en-US"/>
        </w:rPr>
        <w:t>Android</w:t>
      </w:r>
      <w:r w:rsidRPr="00E61D9D">
        <w:rPr>
          <w:rFonts w:ascii="Times New Roman" w:hAnsi="Times New Roman"/>
          <w:sz w:val="28"/>
          <w:szCs w:val="28"/>
        </w:rPr>
        <w:t xml:space="preserve"> с установленным приложением Plickers;</w:t>
      </w:r>
    </w:p>
    <w:p w:rsidR="009878D4" w:rsidRPr="00E61D9D" w:rsidRDefault="009878D4" w:rsidP="00B63F01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Набор карточек с QR-кодами (для каждого студента по одной карточке);</w:t>
      </w:r>
    </w:p>
    <w:p w:rsidR="009878D4" w:rsidRDefault="009878D4" w:rsidP="00B63F01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Проектор с открытым сайтом Plickers в режиме </w:t>
      </w:r>
      <w:r w:rsidRPr="00E61D9D">
        <w:rPr>
          <w:rFonts w:ascii="Times New Roman" w:hAnsi="Times New Roman"/>
          <w:sz w:val="28"/>
          <w:szCs w:val="28"/>
          <w:lang w:val="en-US"/>
        </w:rPr>
        <w:t>Live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View</w:t>
      </w:r>
      <w:r w:rsidRPr="00E61D9D">
        <w:rPr>
          <w:rFonts w:ascii="Times New Roman" w:hAnsi="Times New Roman"/>
          <w:sz w:val="28"/>
          <w:szCs w:val="28"/>
        </w:rPr>
        <w:t>. Проектор не всегда обязателен, но очень полезен для создания эффекта неожиданности и удивления у студентов</w:t>
      </w:r>
    </w:p>
    <w:p w:rsidR="009878D4" w:rsidRPr="00E61D9D" w:rsidRDefault="009878D4" w:rsidP="00B63F01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 в Интернет</w:t>
      </w:r>
      <w:r w:rsidRPr="00E61D9D">
        <w:rPr>
          <w:rFonts w:ascii="Times New Roman" w:hAnsi="Times New Roman"/>
          <w:sz w:val="28"/>
          <w:szCs w:val="28"/>
        </w:rPr>
        <w:t>.</w:t>
      </w:r>
    </w:p>
    <w:p w:rsidR="009878D4" w:rsidRDefault="009878D4" w:rsidP="002B6D9C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9878D4" w:rsidRPr="00A72A06" w:rsidRDefault="009878D4" w:rsidP="00B63F01">
      <w:pPr>
        <w:pStyle w:val="Heading1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A72A06">
        <w:rPr>
          <w:rFonts w:ascii="Times New Roman" w:hAnsi="Times New Roman"/>
          <w:color w:val="auto"/>
          <w:sz w:val="32"/>
          <w:szCs w:val="32"/>
        </w:rPr>
        <w:t>Индивидуальная карточка с QR-кодом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Карточка с QR-кодом квадратная и имеет четыре стороны. Каждой стороне соответствует свой вариант ответа (</w:t>
      </w:r>
      <w:r w:rsidRPr="00E61D9D">
        <w:rPr>
          <w:rFonts w:ascii="Times New Roman" w:hAnsi="Times New Roman"/>
          <w:sz w:val="28"/>
          <w:szCs w:val="28"/>
          <w:lang w:val="en-US"/>
        </w:rPr>
        <w:t>A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B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C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D</w:t>
      </w:r>
      <w:r w:rsidRPr="00E61D9D">
        <w:rPr>
          <w:rFonts w:ascii="Times New Roman" w:hAnsi="Times New Roman"/>
          <w:sz w:val="28"/>
          <w:szCs w:val="28"/>
        </w:rPr>
        <w:t>), который указан на самой карточке.</w:t>
      </w:r>
      <w:r>
        <w:rPr>
          <w:rFonts w:ascii="Times New Roman" w:hAnsi="Times New Roman"/>
          <w:sz w:val="28"/>
          <w:szCs w:val="28"/>
        </w:rPr>
        <w:t xml:space="preserve"> Студент поднимает карточку вверх той стороной, буква </w:t>
      </w:r>
      <w:r>
        <w:rPr>
          <w:noProof/>
        </w:rPr>
        <w:pict>
          <v:shape id="Рисунок 29" o:spid="_x0000_s1027" type="#_x0000_t75" alt="pl10" style="position:absolute;left:0;text-align:left;margin-left:-3.15pt;margin-top:12.3pt;width:224.75pt;height:202.8pt;z-index:-251659264;visibility:visible;mso-position-horizontal-relative:text;mso-position-vertical-relative:text" wrapcoords="-72 0 -72 21520 21600 21520 21600 0 -72 0">
            <v:imagedata r:id="rId7" o:title="" croptop="6741f" cropbottom="5742f" cropleft="12318f" cropright="11180f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которой, по его мнению, соответствует правильному ответу.</w:t>
      </w:r>
      <w:r w:rsidRPr="00E61D9D">
        <w:rPr>
          <w:rFonts w:ascii="Times New Roman" w:hAnsi="Times New Roman"/>
          <w:sz w:val="28"/>
          <w:szCs w:val="28"/>
        </w:rPr>
        <w:t xml:space="preserve"> Макеты карточек доступны на официальном сайте программы. Буквы на карточке нанесены очень мелко, для того чтобы сидящие рядом студенты не смогли подсмотреть ответ друг у друга.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На официальном сайте (Plickers.</w:t>
      </w:r>
      <w:r w:rsidRPr="00E61D9D">
        <w:rPr>
          <w:rFonts w:ascii="Times New Roman" w:hAnsi="Times New Roman"/>
          <w:sz w:val="28"/>
          <w:szCs w:val="28"/>
          <w:lang w:val="en-US"/>
        </w:rPr>
        <w:t>com</w:t>
      </w:r>
      <w:r w:rsidRPr="00E61D9D">
        <w:rPr>
          <w:rFonts w:ascii="Times New Roman" w:hAnsi="Times New Roman"/>
          <w:sz w:val="28"/>
          <w:szCs w:val="28"/>
        </w:rPr>
        <w:t>) предлагается пять различных наборов карточек. В любом наборе каждая карточка уникальна и имеет свой собственный порядковый номер. Это позволяет выдать карточку конкретному студенту и отслеживать при необходимости его успехи, делая опрос персонифицированным. Карточка распечатывается принтером на плотной бумаге.</w:t>
      </w:r>
    </w:p>
    <w:p w:rsidR="009878D4" w:rsidRPr="00E61D9D" w:rsidRDefault="009878D4" w:rsidP="00B63F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Для скачивания предлагаются пять наборов карточек: стандартный, расширенный, набор с большими шрифтами, большие карточки и большие карточки расширенный набор. Для обычного учебного учреждения, со стандартным количеством учеников подойдет стандартный набор.</w:t>
      </w:r>
    </w:p>
    <w:p w:rsidR="009878D4" w:rsidRDefault="009878D4" w:rsidP="00B63F01">
      <w:pPr>
        <w:pStyle w:val="Heading1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9878D4" w:rsidRPr="00A72A06" w:rsidRDefault="009878D4" w:rsidP="00B63F01">
      <w:pPr>
        <w:pStyle w:val="Heading1"/>
        <w:spacing w:before="0" w:line="36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A72A06">
        <w:rPr>
          <w:rFonts w:ascii="Times New Roman" w:hAnsi="Times New Roman"/>
          <w:color w:val="auto"/>
          <w:sz w:val="32"/>
          <w:szCs w:val="32"/>
        </w:rPr>
        <w:t xml:space="preserve">Порядок работы с </w:t>
      </w:r>
      <w:r>
        <w:rPr>
          <w:rFonts w:ascii="Times New Roman" w:hAnsi="Times New Roman"/>
          <w:color w:val="auto"/>
          <w:sz w:val="32"/>
          <w:szCs w:val="32"/>
        </w:rPr>
        <w:t>И</w:t>
      </w:r>
      <w:r w:rsidRPr="00A72A06">
        <w:rPr>
          <w:rFonts w:ascii="Times New Roman" w:hAnsi="Times New Roman"/>
          <w:color w:val="auto"/>
          <w:sz w:val="32"/>
          <w:szCs w:val="32"/>
        </w:rPr>
        <w:t>нтернет</w:t>
      </w:r>
      <w:r>
        <w:rPr>
          <w:rFonts w:ascii="Times New Roman" w:hAnsi="Times New Roman"/>
          <w:color w:val="auto"/>
          <w:sz w:val="32"/>
          <w:szCs w:val="32"/>
        </w:rPr>
        <w:t xml:space="preserve"> </w:t>
      </w:r>
      <w:r w:rsidRPr="00A72A06">
        <w:rPr>
          <w:rFonts w:ascii="Times New Roman" w:hAnsi="Times New Roman"/>
          <w:color w:val="auto"/>
          <w:sz w:val="32"/>
          <w:szCs w:val="32"/>
        </w:rPr>
        <w:t>-сервисом Plickers в образовательном процессе</w:t>
      </w:r>
    </w:p>
    <w:p w:rsidR="009878D4" w:rsidRPr="00E61D9D" w:rsidRDefault="009878D4" w:rsidP="00B63F0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Для того, что бы начать работать с приложением, нужно:</w:t>
      </w:r>
    </w:p>
    <w:p w:rsidR="009878D4" w:rsidRPr="00E61D9D" w:rsidRDefault="009878D4" w:rsidP="00B63F0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b/>
          <w:i/>
          <w:sz w:val="28"/>
          <w:szCs w:val="28"/>
        </w:rPr>
        <w:t>Зарегистрироваться на сайте</w:t>
      </w:r>
    </w:p>
    <w:p w:rsidR="009878D4" w:rsidRPr="00E61D9D" w:rsidRDefault="009878D4" w:rsidP="00B63F01">
      <w:pPr>
        <w:pStyle w:val="ListParagraph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Перейти на сайт Plickers.</w:t>
      </w:r>
      <w:r w:rsidRPr="00E61D9D">
        <w:rPr>
          <w:rFonts w:ascii="Times New Roman" w:hAnsi="Times New Roman"/>
          <w:sz w:val="28"/>
          <w:szCs w:val="28"/>
          <w:lang w:val="en-US"/>
        </w:rPr>
        <w:t>com</w:t>
      </w:r>
      <w:r w:rsidRPr="00E61D9D">
        <w:rPr>
          <w:rFonts w:ascii="Times New Roman" w:hAnsi="Times New Roman"/>
          <w:sz w:val="28"/>
          <w:szCs w:val="28"/>
        </w:rPr>
        <w:t xml:space="preserve">,  нажать в правом верхнем углу экрана </w:t>
      </w:r>
      <w:r w:rsidRPr="00E61D9D">
        <w:rPr>
          <w:rFonts w:ascii="Times New Roman" w:hAnsi="Times New Roman"/>
          <w:sz w:val="28"/>
          <w:szCs w:val="28"/>
          <w:lang w:val="en-US"/>
        </w:rPr>
        <w:t>sign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up</w:t>
      </w:r>
      <w:r w:rsidRPr="00E61D9D">
        <w:rPr>
          <w:rFonts w:ascii="Times New Roman" w:hAnsi="Times New Roman"/>
          <w:sz w:val="28"/>
          <w:szCs w:val="28"/>
        </w:rPr>
        <w:t xml:space="preserve"> и пройти регистрацию. </w:t>
      </w:r>
    </w:p>
    <w:p w:rsidR="009878D4" w:rsidRDefault="009878D4" w:rsidP="00B63F01">
      <w:pPr>
        <w:pStyle w:val="ListParagraph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В открывшемся окне требуется указать свое имя, фамилию, </w:t>
      </w:r>
      <w:r w:rsidRPr="00E61D9D">
        <w:rPr>
          <w:rFonts w:ascii="Times New Roman" w:hAnsi="Times New Roman"/>
          <w:sz w:val="28"/>
          <w:szCs w:val="28"/>
          <w:lang w:val="en-US"/>
        </w:rPr>
        <w:t>e</w:t>
      </w:r>
      <w:r w:rsidRPr="00E61D9D">
        <w:rPr>
          <w:rFonts w:ascii="Times New Roman" w:hAnsi="Times New Roman"/>
          <w:sz w:val="28"/>
          <w:szCs w:val="28"/>
        </w:rPr>
        <w:t>-</w:t>
      </w:r>
      <w:r w:rsidRPr="00E61D9D">
        <w:rPr>
          <w:rFonts w:ascii="Times New Roman" w:hAnsi="Times New Roman"/>
          <w:sz w:val="28"/>
          <w:szCs w:val="28"/>
          <w:lang w:val="en-US"/>
        </w:rPr>
        <w:t>mail</w:t>
      </w:r>
      <w:r w:rsidRPr="00E61D9D">
        <w:rPr>
          <w:rFonts w:ascii="Times New Roman" w:hAnsi="Times New Roman"/>
          <w:sz w:val="28"/>
          <w:szCs w:val="28"/>
        </w:rPr>
        <w:t xml:space="preserve"> и желаемый пароль. После этого нужно нажать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sign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up</w:t>
      </w:r>
      <w:r w:rsidRPr="00E61D9D">
        <w:rPr>
          <w:rFonts w:ascii="Times New Roman" w:hAnsi="Times New Roman"/>
          <w:sz w:val="28"/>
          <w:szCs w:val="28"/>
        </w:rPr>
        <w:t>. На электронный почтовый ящик придет письмо для подтверждения подлинности почтового ящика. Логин и пароль так же нужно будет использовать в приложении после скачивания на гаджет.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1" o:spid="_x0000_i1025" type="#_x0000_t75" style="width:450.75pt;height:259.5pt;visibility:visible">
            <v:imagedata r:id="rId8" o:title="" croptop="2559f" cropbottom="2958f" cropleft="463f" cropright="-42f"/>
          </v:shape>
        </w:pict>
      </w:r>
    </w:p>
    <w:p w:rsidR="009878D4" w:rsidRPr="00E61D9D" w:rsidRDefault="009878D4" w:rsidP="00B63F01">
      <w:pPr>
        <w:pStyle w:val="ListParagraph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Скачиваем приложение Plickers из </w:t>
      </w:r>
      <w:r w:rsidRPr="00E61D9D">
        <w:rPr>
          <w:rFonts w:ascii="Times New Roman" w:hAnsi="Times New Roman"/>
          <w:sz w:val="28"/>
          <w:szCs w:val="28"/>
          <w:lang w:val="en-US"/>
        </w:rPr>
        <w:t>Google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Play</w:t>
      </w:r>
      <w:r w:rsidRPr="00E61D9D">
        <w:rPr>
          <w:rFonts w:ascii="Times New Roman" w:hAnsi="Times New Roman"/>
          <w:sz w:val="28"/>
          <w:szCs w:val="28"/>
        </w:rPr>
        <w:t xml:space="preserve">, если вы используете телефон на базе ОС </w:t>
      </w:r>
      <w:r w:rsidRPr="00E61D9D">
        <w:rPr>
          <w:rFonts w:ascii="Times New Roman" w:hAnsi="Times New Roman"/>
          <w:sz w:val="28"/>
          <w:szCs w:val="28"/>
          <w:lang w:val="en-US"/>
        </w:rPr>
        <w:t>Android</w:t>
      </w:r>
      <w:r w:rsidRPr="00E61D9D">
        <w:rPr>
          <w:rFonts w:ascii="Times New Roman" w:hAnsi="Times New Roman"/>
          <w:sz w:val="28"/>
          <w:szCs w:val="28"/>
        </w:rPr>
        <w:t xml:space="preserve"> или </w:t>
      </w:r>
      <w:r w:rsidRPr="00E61D9D">
        <w:rPr>
          <w:rFonts w:ascii="Times New Roman" w:hAnsi="Times New Roman"/>
          <w:sz w:val="28"/>
          <w:szCs w:val="28"/>
          <w:lang w:val="en-US"/>
        </w:rPr>
        <w:t>Web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Store</w:t>
      </w:r>
      <w:r w:rsidRPr="00E61D9D">
        <w:rPr>
          <w:rFonts w:ascii="Times New Roman" w:hAnsi="Times New Roman"/>
          <w:sz w:val="28"/>
          <w:szCs w:val="28"/>
        </w:rPr>
        <w:t xml:space="preserve">, если используете телефон на базе </w:t>
      </w:r>
      <w:r w:rsidRPr="00E61D9D">
        <w:rPr>
          <w:rFonts w:ascii="Times New Roman" w:hAnsi="Times New Roman"/>
          <w:sz w:val="28"/>
          <w:szCs w:val="28"/>
          <w:lang w:val="en-US"/>
        </w:rPr>
        <w:t>iOS</w:t>
      </w:r>
      <w:r w:rsidRPr="00E61D9D">
        <w:rPr>
          <w:rFonts w:ascii="Times New Roman" w:hAnsi="Times New Roman"/>
          <w:sz w:val="28"/>
          <w:szCs w:val="28"/>
        </w:rPr>
        <w:t>.</w:t>
      </w:r>
    </w:p>
    <w:p w:rsidR="009878D4" w:rsidRDefault="009878D4" w:rsidP="00B63F01">
      <w:pPr>
        <w:pStyle w:val="ListParagraph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Входим на сайт под своим логином (адрес почтового ящика) и паролем, указанном при регистрации</w:t>
      </w:r>
      <w:r>
        <w:rPr>
          <w:rFonts w:ascii="Times New Roman" w:hAnsi="Times New Roman"/>
          <w:sz w:val="28"/>
          <w:szCs w:val="28"/>
        </w:rPr>
        <w:t>.</w:t>
      </w:r>
    </w:p>
    <w:p w:rsidR="009878D4" w:rsidRPr="00E61D9D" w:rsidRDefault="009878D4" w:rsidP="002B6D9C">
      <w:pPr>
        <w:pStyle w:val="ListParagraph"/>
        <w:spacing w:after="0" w:line="360" w:lineRule="auto"/>
        <w:ind w:left="-360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B63F01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b/>
          <w:i/>
          <w:sz w:val="28"/>
          <w:szCs w:val="28"/>
        </w:rPr>
        <w:t>Распечатать карточки с QR-кодом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Распечатываем карточки с QR-кодом, по одно карточке на человека. Карточка привязывается к конкретному студенту и выдается на занятии.</w:t>
      </w:r>
    </w:p>
    <w:p w:rsidR="009878D4" w:rsidRPr="00E61D9D" w:rsidRDefault="009878D4" w:rsidP="00B63F01">
      <w:pPr>
        <w:pStyle w:val="ListParagraph"/>
        <w:numPr>
          <w:ilvl w:val="0"/>
          <w:numId w:val="7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Нажимаем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Cards</w:t>
      </w:r>
    </w:p>
    <w:p w:rsidR="009878D4" w:rsidRPr="00E61D9D" w:rsidRDefault="009878D4" w:rsidP="00B63F01">
      <w:pPr>
        <w:pStyle w:val="ListParagraph"/>
        <w:numPr>
          <w:ilvl w:val="0"/>
          <w:numId w:val="7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Выбираем любой понравившийся набор (желательно большие карточки –</w:t>
      </w:r>
      <w:r w:rsidRPr="00E61D9D">
        <w:rPr>
          <w:rFonts w:ascii="Times New Roman" w:hAnsi="Times New Roman"/>
          <w:sz w:val="28"/>
          <w:szCs w:val="28"/>
          <w:lang w:val="en-US"/>
        </w:rPr>
        <w:t>Large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cards</w:t>
      </w:r>
      <w:r w:rsidRPr="00E61D9D">
        <w:rPr>
          <w:rFonts w:ascii="Times New Roman" w:hAnsi="Times New Roman"/>
          <w:sz w:val="28"/>
          <w:szCs w:val="28"/>
        </w:rPr>
        <w:t>, они позволяю не подходить близко к студентам и сканировать карточки на расстоянии)</w:t>
      </w:r>
    </w:p>
    <w:p w:rsidR="009878D4" w:rsidRPr="00E61D9D" w:rsidRDefault="009878D4" w:rsidP="00B63F01">
      <w:pPr>
        <w:pStyle w:val="ListParagraph"/>
        <w:numPr>
          <w:ilvl w:val="0"/>
          <w:numId w:val="7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2" o:spid="_x0000_s1028" type="#_x0000_t75" style="position:absolute;left:0;text-align:left;margin-left:-4.35pt;margin-top:-24.3pt;width:417.3pt;height:217.8pt;z-index:-251658240;visibility:visible" wrapcoords="-39 0 -39 21526 21600 21526 21600 0 -39 0">
            <v:imagedata r:id="rId9" o:title="" croptop="5517f" cropbottom="6459f" cropright="1378f"/>
            <w10:wrap type="tight"/>
          </v:shape>
        </w:pict>
      </w:r>
      <w:r w:rsidRPr="00E61D9D">
        <w:rPr>
          <w:rFonts w:ascii="Times New Roman" w:hAnsi="Times New Roman"/>
          <w:sz w:val="28"/>
          <w:szCs w:val="28"/>
        </w:rPr>
        <w:t>Открывается текстовый документ с карточками, на каждом листе одна карточка</w:t>
      </w:r>
    </w:p>
    <w:p w:rsidR="009878D4" w:rsidRDefault="009878D4" w:rsidP="00B63F01">
      <w:pPr>
        <w:pStyle w:val="ListParagraph"/>
        <w:numPr>
          <w:ilvl w:val="0"/>
          <w:numId w:val="7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Распечатываем карточки по количеству студентов в группе.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B63F0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b/>
          <w:i/>
          <w:sz w:val="28"/>
          <w:szCs w:val="28"/>
        </w:rPr>
        <w:t>Подготовить класс и привязать к нему студентов на сайте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b/>
          <w:i/>
          <w:sz w:val="28"/>
          <w:szCs w:val="28"/>
        </w:rPr>
        <w:t>Plickers.</w:t>
      </w:r>
      <w:r w:rsidRPr="00E61D9D">
        <w:rPr>
          <w:rFonts w:ascii="Times New Roman" w:hAnsi="Times New Roman"/>
          <w:b/>
          <w:i/>
          <w:sz w:val="28"/>
          <w:szCs w:val="28"/>
          <w:lang w:val="en-US"/>
        </w:rPr>
        <w:t>com</w:t>
      </w:r>
    </w:p>
    <w:p w:rsidR="009878D4" w:rsidRPr="00E61D9D" w:rsidRDefault="009878D4" w:rsidP="00B63F01">
      <w:pPr>
        <w:pStyle w:val="ListParagraph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Нажимаем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Classes</w:t>
      </w:r>
    </w:p>
    <w:p w:rsidR="009878D4" w:rsidRPr="00E61D9D" w:rsidRDefault="009878D4" w:rsidP="00B63F01">
      <w:pPr>
        <w:pStyle w:val="ListParagraph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Добавляем новый класс, нажав на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Add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new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class</w:t>
      </w:r>
      <w:r w:rsidRPr="00E61D9D">
        <w:rPr>
          <w:rFonts w:ascii="Times New Roman" w:hAnsi="Times New Roman"/>
          <w:sz w:val="28"/>
          <w:szCs w:val="28"/>
        </w:rPr>
        <w:t xml:space="preserve"> </w:t>
      </w:r>
    </w:p>
    <w:p w:rsidR="009878D4" w:rsidRPr="00324B21" w:rsidRDefault="009878D4" w:rsidP="00B63F01">
      <w:pPr>
        <w:pStyle w:val="ListParagraph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В открывшемся окне вносим номер группы, подгруппы (пример группа 326/1), выбираем оформление на свое усмотрение, нажимаем 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Save</w:t>
      </w:r>
      <w:r w:rsidRPr="00E61D9D">
        <w:rPr>
          <w:rFonts w:ascii="Times New Roman" w:hAnsi="Times New Roman"/>
          <w:sz w:val="28"/>
          <w:szCs w:val="28"/>
        </w:rPr>
        <w:t xml:space="preserve"> (сохранить)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B2D62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4" o:spid="_x0000_i1026" type="#_x0000_t75" style="width:441pt;height:243pt;visibility:visible">
            <v:imagedata r:id="rId10" o:title="" croptop="2825f" cropbottom="3229f"/>
          </v:shape>
        </w:pict>
      </w:r>
    </w:p>
    <w:p w:rsidR="009878D4" w:rsidRPr="00E61D9D" w:rsidRDefault="009878D4" w:rsidP="00B63F01">
      <w:pPr>
        <w:pStyle w:val="ListParagraph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Добавляем студентов этой группы (в окошке вводим фамилию и имя студента, нажимаем на клавиатуре </w:t>
      </w:r>
      <w:r w:rsidRPr="00E61D9D">
        <w:rPr>
          <w:rFonts w:ascii="Times New Roman" w:hAnsi="Times New Roman"/>
          <w:sz w:val="28"/>
          <w:szCs w:val="28"/>
          <w:lang w:val="en-US"/>
        </w:rPr>
        <w:t>Enter</w:t>
      </w:r>
      <w:r w:rsidRPr="00E61D9D">
        <w:rPr>
          <w:rFonts w:ascii="Times New Roman" w:hAnsi="Times New Roman"/>
          <w:sz w:val="28"/>
          <w:szCs w:val="28"/>
        </w:rPr>
        <w:t>)</w:t>
      </w:r>
    </w:p>
    <w:p w:rsidR="009878D4" w:rsidRPr="00E61D9D" w:rsidRDefault="009878D4" w:rsidP="00B63F01">
      <w:pPr>
        <w:pStyle w:val="ListParagraph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 списке появляется первый студент и ему по умолчанию присваивается карточка с кодом №1, аналогично при внесении остальных студентов в список, им соответственно присваиваются остальные  номера по порядку.</w:t>
      </w:r>
    </w:p>
    <w:p w:rsidR="009878D4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Карточки все уникальные и программа способна распознавать по картинке принадлежность к тому или иному студенту. Все карточки пронумерованы.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7" o:spid="_x0000_i1027" type="#_x0000_t75" style="width:415.5pt;height:246.75pt;visibility:visible">
            <v:imagedata r:id="rId11" o:title="" croptop="2289f" cropbottom="2958f" cropright="-34f"/>
          </v:shape>
        </w:pict>
      </w:r>
    </w:p>
    <w:p w:rsidR="009878D4" w:rsidRDefault="009878D4" w:rsidP="00B63F0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878D4" w:rsidRPr="00E61D9D" w:rsidRDefault="009878D4" w:rsidP="00B63F0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b/>
          <w:i/>
          <w:sz w:val="28"/>
          <w:szCs w:val="28"/>
        </w:rPr>
        <w:t>Создать тематические тесты для опроса на сайте</w:t>
      </w:r>
    </w:p>
    <w:p w:rsidR="009878D4" w:rsidRPr="00E61D9D" w:rsidRDefault="009878D4" w:rsidP="00B63F01">
      <w:pPr>
        <w:pStyle w:val="ListParagraph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На панели нажимаем кнопку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E61D9D">
        <w:rPr>
          <w:rFonts w:ascii="Times New Roman" w:hAnsi="Times New Roman"/>
          <w:sz w:val="28"/>
          <w:szCs w:val="28"/>
          <w:lang w:val="en-US"/>
        </w:rPr>
        <w:t>ibrary</w:t>
      </w:r>
      <w:r w:rsidRPr="00E61D9D">
        <w:rPr>
          <w:rFonts w:ascii="Times New Roman" w:hAnsi="Times New Roman"/>
          <w:sz w:val="28"/>
          <w:szCs w:val="28"/>
        </w:rPr>
        <w:t>, тем самым переходя в библиотеку</w:t>
      </w:r>
    </w:p>
    <w:p w:rsidR="009878D4" w:rsidRPr="00E61D9D" w:rsidRDefault="009878D4" w:rsidP="00B63F01">
      <w:pPr>
        <w:pStyle w:val="ListParagraph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Слева на панели создаем папку по дисциплине, а в ней папки по темам, нажав на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New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Folder</w:t>
      </w:r>
      <w:r w:rsidRPr="00E61D9D">
        <w:rPr>
          <w:rFonts w:ascii="Times New Roman" w:hAnsi="Times New Roman"/>
          <w:sz w:val="28"/>
          <w:szCs w:val="28"/>
        </w:rPr>
        <w:t xml:space="preserve"> </w:t>
      </w:r>
    </w:p>
    <w:p w:rsidR="009878D4" w:rsidRDefault="009878D4" w:rsidP="00B63F01">
      <w:pPr>
        <w:pStyle w:val="ListParagraph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Создаем вопрос, нажав на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New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Question</w:t>
      </w:r>
      <w:r w:rsidRPr="00E61D9D">
        <w:rPr>
          <w:rFonts w:ascii="Times New Roman" w:hAnsi="Times New Roman"/>
          <w:sz w:val="28"/>
          <w:szCs w:val="28"/>
        </w:rPr>
        <w:t xml:space="preserve">. Вопросы могут быть двух типов: с использованием вариантов ответа </w:t>
      </w:r>
      <w:r w:rsidRPr="00E61D9D">
        <w:rPr>
          <w:rFonts w:ascii="Times New Roman" w:hAnsi="Times New Roman"/>
          <w:sz w:val="28"/>
          <w:szCs w:val="28"/>
          <w:lang w:val="en-US"/>
        </w:rPr>
        <w:t>a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b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c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d</w:t>
      </w:r>
      <w:r w:rsidRPr="00E61D9D">
        <w:rPr>
          <w:rFonts w:ascii="Times New Roman" w:hAnsi="Times New Roman"/>
          <w:sz w:val="28"/>
          <w:szCs w:val="28"/>
        </w:rPr>
        <w:t xml:space="preserve"> или Да, Нет (Правда/Ложь).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10" o:spid="_x0000_i1028" type="#_x0000_t75" style="width:403.5pt;height:225pt;visibility:visible">
            <v:imagedata r:id="rId12" o:title="" croptop="2422f" cropbottom="2559f" cropright="-34f"/>
          </v:shape>
        </w:pict>
      </w:r>
    </w:p>
    <w:p w:rsidR="009878D4" w:rsidRDefault="009878D4" w:rsidP="00B63F01">
      <w:pPr>
        <w:pStyle w:val="ListParagraph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В открывшемся диалоговом окне записываем вопрос и варианты ответа под соответствующими буквами </w:t>
      </w:r>
      <w:r w:rsidRPr="00E61D9D">
        <w:rPr>
          <w:rFonts w:ascii="Times New Roman" w:hAnsi="Times New Roman"/>
          <w:sz w:val="28"/>
          <w:szCs w:val="28"/>
          <w:lang w:val="en-US"/>
        </w:rPr>
        <w:t>A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B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C</w:t>
      </w:r>
      <w:r w:rsidRPr="00E61D9D">
        <w:rPr>
          <w:rFonts w:ascii="Times New Roman" w:hAnsi="Times New Roman"/>
          <w:sz w:val="28"/>
          <w:szCs w:val="28"/>
        </w:rPr>
        <w:t>,</w:t>
      </w:r>
      <w:r w:rsidRPr="00E61D9D">
        <w:rPr>
          <w:rFonts w:ascii="Times New Roman" w:hAnsi="Times New Roman"/>
          <w:sz w:val="28"/>
          <w:szCs w:val="28"/>
          <w:lang w:val="en-US"/>
        </w:rPr>
        <w:t>D</w:t>
      </w:r>
      <w:r w:rsidRPr="00E61D9D">
        <w:rPr>
          <w:rFonts w:ascii="Times New Roman" w:hAnsi="Times New Roman"/>
          <w:sz w:val="28"/>
          <w:szCs w:val="28"/>
        </w:rPr>
        <w:t>; отмечаем правильный ответ галочкой (</w:t>
      </w:r>
      <w:r w:rsidRPr="00E61D9D">
        <w:rPr>
          <w:rFonts w:ascii="Times New Roman" w:hAnsi="Times New Roman"/>
          <w:sz w:val="28"/>
          <w:szCs w:val="28"/>
          <w:lang w:val="en-US"/>
        </w:rPr>
        <w:t>Correct</w:t>
      </w:r>
      <w:r w:rsidRPr="00E61D9D">
        <w:rPr>
          <w:rFonts w:ascii="Times New Roman" w:hAnsi="Times New Roman"/>
          <w:sz w:val="28"/>
          <w:szCs w:val="28"/>
        </w:rPr>
        <w:t>)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13" o:spid="_x0000_i1029" type="#_x0000_t75" style="width:429.75pt;height:246.75pt;visibility:visible">
            <v:imagedata r:id="rId13" o:title="" croptop="2691f" cropbottom="3091f" cropright="552f"/>
          </v:shape>
        </w:pict>
      </w:r>
    </w:p>
    <w:p w:rsidR="009878D4" w:rsidRPr="00E61D9D" w:rsidRDefault="009878D4" w:rsidP="00B63F01">
      <w:pPr>
        <w:pStyle w:val="ListParagraph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Нажимаем 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Save</w:t>
      </w:r>
      <w:r w:rsidRPr="00E61D9D">
        <w:rPr>
          <w:rFonts w:ascii="Times New Roman" w:hAnsi="Times New Roman"/>
          <w:sz w:val="28"/>
          <w:szCs w:val="28"/>
        </w:rPr>
        <w:t xml:space="preserve"> (сохранить) или сохранить и добавить новый вопрос (</w:t>
      </w:r>
      <w:r w:rsidRPr="00E61D9D">
        <w:rPr>
          <w:rFonts w:ascii="Times New Roman" w:hAnsi="Times New Roman"/>
          <w:sz w:val="28"/>
          <w:szCs w:val="28"/>
          <w:lang w:val="en-US"/>
        </w:rPr>
        <w:t>Save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and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create</w:t>
      </w:r>
      <w:r w:rsidRPr="00E61D9D"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  <w:lang w:val="en-US"/>
        </w:rPr>
        <w:t>new</w:t>
      </w:r>
      <w:r w:rsidRPr="00E61D9D">
        <w:rPr>
          <w:rFonts w:ascii="Times New Roman" w:hAnsi="Times New Roman"/>
          <w:sz w:val="28"/>
          <w:szCs w:val="28"/>
        </w:rPr>
        <w:t>)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Таким образом создается один или несколько тестов</w:t>
      </w:r>
    </w:p>
    <w:p w:rsidR="009878D4" w:rsidRPr="00E16CE2" w:rsidRDefault="009878D4" w:rsidP="00B63F01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После создания теста, его нужно привязать к группе. Для этого нажимаем кнопку внизу вопроса </w:t>
      </w:r>
      <w:r w:rsidRPr="00E61D9D">
        <w:rPr>
          <w:rFonts w:ascii="Times New Roman" w:hAnsi="Times New Roman"/>
          <w:sz w:val="28"/>
          <w:szCs w:val="28"/>
          <w:lang w:val="en-US"/>
        </w:rPr>
        <w:t>Expend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D9D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</w:t>
      </w:r>
      <w:r w:rsidRPr="00C5348C">
        <w:rPr>
          <w:rFonts w:ascii="Times New Roman" w:hAnsi="Times New Roman"/>
          <w:sz w:val="28"/>
          <w:szCs w:val="28"/>
        </w:rPr>
        <w:t xml:space="preserve"> открывшемся списке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48C">
        <w:rPr>
          <w:rFonts w:ascii="Times New Roman" w:hAnsi="Times New Roman"/>
          <w:sz w:val="28"/>
          <w:szCs w:val="28"/>
        </w:rPr>
        <w:t xml:space="preserve">необходимо нажать кнопку «Add to Queue» </w:t>
      </w:r>
      <w:r>
        <w:rPr>
          <w:rFonts w:ascii="Times New Roman" w:hAnsi="Times New Roman"/>
          <w:sz w:val="28"/>
          <w:szCs w:val="28"/>
        </w:rPr>
        <w:t xml:space="preserve">(добавить вопрос в очередь), </w:t>
      </w:r>
      <w:r w:rsidRPr="00E16CE2">
        <w:rPr>
          <w:rFonts w:ascii="Times New Roman" w:hAnsi="Times New Roman"/>
          <w:sz w:val="28"/>
          <w:szCs w:val="28"/>
        </w:rPr>
        <w:t xml:space="preserve">делаем привязку к группе, нажав на соответствующий номер группы. </w:t>
      </w:r>
    </w:p>
    <w:p w:rsidR="009878D4" w:rsidRPr="00F247FC" w:rsidRDefault="009878D4" w:rsidP="00B63F01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16" o:spid="_x0000_i1030" type="#_x0000_t75" style="width:404.25pt;height:174pt;visibility:visible">
            <v:imagedata r:id="rId14" o:title="" croptop="21125f" cropbottom="16553f" cropleft="10613f" cropright="14408f"/>
          </v:shape>
        </w:pict>
      </w:r>
    </w:p>
    <w:p w:rsidR="009878D4" w:rsidRDefault="009878D4" w:rsidP="00B63F01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878D4" w:rsidRPr="00E61D9D" w:rsidRDefault="009878D4" w:rsidP="00B63F01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b/>
          <w:i/>
          <w:sz w:val="28"/>
          <w:szCs w:val="28"/>
        </w:rPr>
        <w:t>Тестирование. Работа преподавателя с телефоном</w:t>
      </w:r>
    </w:p>
    <w:p w:rsidR="009878D4" w:rsidRDefault="009878D4" w:rsidP="00B63F01">
      <w:pPr>
        <w:pStyle w:val="ListParagraph"/>
        <w:numPr>
          <w:ilvl w:val="0"/>
          <w:numId w:val="10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5" o:spid="_x0000_s1029" type="#_x0000_t75" style="position:absolute;left:0;text-align:left;margin-left:22.65pt;margin-top:25.4pt;width:102.9pt;height:183pt;z-index:-251661312;visibility:visible" wrapcoords="-158 0 -158 21511 21600 21511 21600 0 -158 0">
            <v:imagedata r:id="rId15" o:title=""/>
            <w10:wrap type="tight"/>
          </v:shape>
        </w:pict>
      </w:r>
      <w:r w:rsidRPr="00E61D9D">
        <w:rPr>
          <w:rFonts w:ascii="Times New Roman" w:hAnsi="Times New Roman"/>
          <w:sz w:val="28"/>
          <w:szCs w:val="28"/>
        </w:rPr>
        <w:t>Открываем мобильный телефон и приложение Plickers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878D4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Входим под своим логином и паролем.</w:t>
      </w:r>
    </w:p>
    <w:p w:rsidR="009878D4" w:rsidRDefault="009878D4" w:rsidP="00B63F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Default="009878D4" w:rsidP="00193E5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878D4" w:rsidRDefault="009878D4" w:rsidP="00193E5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6" o:spid="_x0000_s1030" type="#_x0000_t75" style="position:absolute;left:0;text-align:left;margin-left:234.45pt;margin-top:14.9pt;width:110.1pt;height:195.6pt;z-index:251659264;visibility:visible">
            <v:imagedata r:id="rId16" o:title=""/>
          </v:shape>
        </w:pict>
      </w:r>
    </w:p>
    <w:p w:rsidR="009878D4" w:rsidRDefault="009878D4" w:rsidP="00B63F01">
      <w:pPr>
        <w:pStyle w:val="ListParagraph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Выбираем нужную группу</w: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pStyle w:val="ListParagraph"/>
        <w:numPr>
          <w:ilvl w:val="0"/>
          <w:numId w:val="10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оявляются нужные</w:t>
      </w:r>
      <w:r w:rsidRPr="00E61D9D">
        <w:rPr>
          <w:rFonts w:ascii="Times New Roman" w:hAnsi="Times New Roman"/>
          <w:sz w:val="28"/>
          <w:szCs w:val="28"/>
        </w:rPr>
        <w:t xml:space="preserve"> нам тест</w:t>
      </w:r>
      <w:r>
        <w:rPr>
          <w:rFonts w:ascii="Times New Roman" w:hAnsi="Times New Roman"/>
          <w:sz w:val="28"/>
          <w:szCs w:val="28"/>
        </w:rPr>
        <w:t>ы</w:t>
      </w:r>
      <w:r w:rsidRPr="00E61D9D">
        <w:rPr>
          <w:rFonts w:ascii="Times New Roman" w:hAnsi="Times New Roman"/>
          <w:sz w:val="28"/>
          <w:szCs w:val="28"/>
        </w:rPr>
        <w:t xml:space="preserve"> </w:t>
      </w:r>
    </w:p>
    <w:p w:rsidR="009878D4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27" o:spid="_x0000_i1031" type="#_x0000_t75" style="width:119.25pt;height:211.5pt;visibility:visible">
            <v:imagedata r:id="rId17" o:title=""/>
          </v:shape>
        </w:pict>
      </w:r>
    </w:p>
    <w:p w:rsidR="009878D4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pStyle w:val="ListParagraph"/>
        <w:numPr>
          <w:ilvl w:val="0"/>
          <w:numId w:val="10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8" o:spid="_x0000_s1031" type="#_x0000_t75" style="position:absolute;left:0;text-align:left;margin-left:19.05pt;margin-top:22.1pt;width:101.85pt;height:180pt;z-index:-251660288;visibility:visible" wrapcoords="-159 0 -159 21510 21600 21510 21600 0 -159 0">
            <v:imagedata r:id="rId18" o:title=""/>
            <w10:wrap type="tight"/>
          </v:shape>
        </w:pict>
      </w:r>
      <w:r w:rsidRPr="00754E53">
        <w:rPr>
          <w:rFonts w:ascii="Times New Roman" w:hAnsi="Times New Roman"/>
          <w:sz w:val="28"/>
          <w:szCs w:val="28"/>
        </w:rPr>
        <w:t xml:space="preserve">После того как выбрали тест (предварительно раздать учащимся карточки), нажимаем на иконку фотоаппарата на телефоне и включается камера. Этой камерой наводим на карточки учащихся, нажимаем кнопку </w:t>
      </w:r>
      <w:r w:rsidRPr="00754E53">
        <w:rPr>
          <w:rFonts w:ascii="Times New Roman" w:hAnsi="Times New Roman"/>
          <w:sz w:val="28"/>
          <w:szCs w:val="28"/>
          <w:lang w:val="en-US"/>
        </w:rPr>
        <w:t>Scan</w:t>
      </w:r>
      <w:r w:rsidRPr="00754E53">
        <w:rPr>
          <w:rFonts w:ascii="Times New Roman" w:hAnsi="Times New Roman"/>
          <w:sz w:val="28"/>
          <w:szCs w:val="28"/>
        </w:rPr>
        <w:t xml:space="preserve"> и программа считывает каждый вариант ответа у каждого учащегося и сразу на экране выводит результаты ответов. Сразу можно увидеть кто из ребят ошибся, а кто ответил верно.</w:t>
      </w:r>
    </w:p>
    <w:p w:rsidR="009878D4" w:rsidRPr="00754E53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9878D4" w:rsidRDefault="009878D4" w:rsidP="00B63F01">
      <w:pPr>
        <w:pStyle w:val="ListParagraph"/>
        <w:numPr>
          <w:ilvl w:val="0"/>
          <w:numId w:val="10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Параллельно в это время через проектор на доску выводятся вопросы и результаты ответов ребят через сайт программы</w:t>
      </w:r>
      <w:r>
        <w:rPr>
          <w:rFonts w:ascii="Times New Roman" w:hAnsi="Times New Roman"/>
          <w:sz w:val="28"/>
          <w:szCs w:val="28"/>
        </w:rPr>
        <w:t xml:space="preserve"> и кнопку Трансляция.</w:t>
      </w:r>
    </w:p>
    <w:p w:rsidR="009878D4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19" o:spid="_x0000_i1032" type="#_x0000_t75" style="width:376.5pt;height:211.5pt;visibility:visible">
            <v:imagedata r:id="rId19" o:title="" croptop="2831f" cropbottom="3096f" cropright="-35f"/>
          </v:shape>
        </w:pict>
      </w:r>
    </w:p>
    <w:p w:rsidR="009878D4" w:rsidRPr="00E61D9D" w:rsidRDefault="009878D4" w:rsidP="00B63F01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B2D62">
        <w:rPr>
          <w:rFonts w:ascii="Times New Roman" w:hAnsi="Times New Roman"/>
          <w:noProof/>
          <w:sz w:val="28"/>
          <w:szCs w:val="28"/>
        </w:rPr>
        <w:pict>
          <v:shape id="Рисунок 22" o:spid="_x0000_i1033" type="#_x0000_t75" style="width:372pt;height:215.25pt;visibility:visible">
            <v:imagedata r:id="rId20" o:title="" croptop="2692f" cropbottom="3369f" cropright="1477f"/>
          </v:shape>
        </w:pict>
      </w:r>
    </w:p>
    <w:p w:rsidR="009878D4" w:rsidRDefault="009878D4" w:rsidP="00B63F01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1506">
        <w:rPr>
          <w:rFonts w:ascii="Times New Roman" w:hAnsi="Times New Roman"/>
          <w:sz w:val="28"/>
          <w:szCs w:val="28"/>
        </w:rPr>
        <w:t>Кнопка-галочка по центру внизу</w:t>
      </w:r>
      <w:r>
        <w:rPr>
          <w:rFonts w:ascii="Times New Roman" w:hAnsi="Times New Roman"/>
          <w:sz w:val="28"/>
          <w:szCs w:val="28"/>
        </w:rPr>
        <w:t xml:space="preserve"> экрана телефона</w:t>
      </w:r>
      <w:r w:rsidRPr="00411506">
        <w:rPr>
          <w:rFonts w:ascii="Times New Roman" w:hAnsi="Times New Roman"/>
          <w:sz w:val="28"/>
          <w:szCs w:val="28"/>
        </w:rPr>
        <w:t xml:space="preserve"> завершает данный вопрос и возвращает преподавателя в очередь вопросов. Далее — повторяем операцию для остальных вопросов. </w:t>
      </w:r>
      <w:r w:rsidRPr="00E61D9D">
        <w:rPr>
          <w:rFonts w:ascii="Times New Roman" w:hAnsi="Times New Roman"/>
          <w:sz w:val="28"/>
          <w:szCs w:val="28"/>
        </w:rPr>
        <w:t>Сразу можно узнать процент правильных ответов всей группы.</w:t>
      </w:r>
    </w:p>
    <w:p w:rsidR="009878D4" w:rsidRPr="00E61D9D" w:rsidRDefault="009878D4" w:rsidP="00B63F01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61D9D">
        <w:rPr>
          <w:rFonts w:ascii="Times New Roman" w:hAnsi="Times New Roman"/>
          <w:b/>
          <w:i/>
          <w:sz w:val="28"/>
          <w:szCs w:val="28"/>
        </w:rPr>
        <w:t>Анализ полученных данных. Меню отчеты.</w:t>
      </w:r>
    </w:p>
    <w:p w:rsidR="009878D4" w:rsidRPr="00E61D9D" w:rsidRDefault="009878D4" w:rsidP="00B63F01">
      <w:pPr>
        <w:pStyle w:val="ListParagraph"/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 xml:space="preserve">Нажимаем кнопку </w:t>
      </w:r>
      <w:r w:rsidRPr="00E61D9D">
        <w:rPr>
          <w:rFonts w:ascii="Times New Roman" w:hAnsi="Times New Roman"/>
          <w:sz w:val="28"/>
          <w:szCs w:val="28"/>
          <w:lang w:val="en-US"/>
        </w:rPr>
        <w:t>Reports</w:t>
      </w:r>
      <w:r w:rsidRPr="00E61D9D">
        <w:rPr>
          <w:rFonts w:ascii="Times New Roman" w:hAnsi="Times New Roman"/>
          <w:sz w:val="28"/>
          <w:szCs w:val="28"/>
        </w:rPr>
        <w:t xml:space="preserve"> на панели меню, попадаем в меню отчеты</w:t>
      </w:r>
    </w:p>
    <w:p w:rsidR="009878D4" w:rsidRDefault="009878D4" w:rsidP="00B63F01">
      <w:pPr>
        <w:pStyle w:val="ListParagraph"/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D9D">
        <w:rPr>
          <w:rFonts w:ascii="Times New Roman" w:hAnsi="Times New Roman"/>
          <w:sz w:val="28"/>
          <w:szCs w:val="28"/>
        </w:rPr>
        <w:t>Выбираем нужную группу, нужный тест и анализируем данные.</w:t>
      </w:r>
    </w:p>
    <w:p w:rsidR="009878D4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878D4" w:rsidRPr="00754E53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Кратко резюмируем последовательность действий:</w:t>
      </w:r>
    </w:p>
    <w:p w:rsidR="009878D4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Регистрируемся на сайте </w:t>
      </w:r>
      <w:r w:rsidRPr="00754E53">
        <w:rPr>
          <w:rFonts w:ascii="Times New Roman" w:hAnsi="Times New Roman"/>
          <w:sz w:val="28"/>
          <w:szCs w:val="28"/>
        </w:rPr>
        <w:t>Plickers</w:t>
      </w:r>
    </w:p>
    <w:p w:rsidR="009878D4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Скачиваем приложение на телефон или планшет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сайте создаем группы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Создаём вопросы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 xml:space="preserve">Добавляем вопросы в очереди </w:t>
      </w:r>
      <w:r>
        <w:rPr>
          <w:rFonts w:ascii="Times New Roman" w:hAnsi="Times New Roman"/>
          <w:sz w:val="28"/>
          <w:szCs w:val="28"/>
        </w:rPr>
        <w:t>групп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Открываем на компьютере сайт Plickers на вкладке Live View.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Выводим через проектор.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Раздаём</w:t>
      </w:r>
      <w:r>
        <w:rPr>
          <w:rFonts w:ascii="Times New Roman" w:hAnsi="Times New Roman"/>
          <w:sz w:val="28"/>
          <w:szCs w:val="28"/>
        </w:rPr>
        <w:t xml:space="preserve"> студентам</w:t>
      </w:r>
      <w:r w:rsidRPr="00754E53">
        <w:rPr>
          <w:rFonts w:ascii="Times New Roman" w:hAnsi="Times New Roman"/>
          <w:sz w:val="28"/>
          <w:szCs w:val="28"/>
        </w:rPr>
        <w:t xml:space="preserve"> карточки.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Открываем мобильное приложение Plickers.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 xml:space="preserve">Выбираем </w:t>
      </w:r>
      <w:r>
        <w:rPr>
          <w:rFonts w:ascii="Times New Roman" w:hAnsi="Times New Roman"/>
          <w:sz w:val="28"/>
          <w:szCs w:val="28"/>
        </w:rPr>
        <w:t>группу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Выбираем вопрос</w:t>
      </w:r>
    </w:p>
    <w:p w:rsidR="009878D4" w:rsidRPr="00754E53" w:rsidRDefault="009878D4" w:rsidP="00B63F01">
      <w:pPr>
        <w:pStyle w:val="ListParagraph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Сканируем ответы</w:t>
      </w:r>
    </w:p>
    <w:p w:rsidR="009878D4" w:rsidRPr="00754E53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 xml:space="preserve">Повторяем пп. 9-10 с остальными вопросами из очереди </w:t>
      </w:r>
      <w:r>
        <w:rPr>
          <w:rFonts w:ascii="Times New Roman" w:hAnsi="Times New Roman"/>
          <w:sz w:val="28"/>
          <w:szCs w:val="28"/>
        </w:rPr>
        <w:t>данной группы</w:t>
      </w:r>
      <w:r w:rsidRPr="00754E53">
        <w:rPr>
          <w:rFonts w:ascii="Times New Roman" w:hAnsi="Times New Roman"/>
          <w:sz w:val="28"/>
          <w:szCs w:val="28"/>
        </w:rPr>
        <w:t>.</w:t>
      </w:r>
    </w:p>
    <w:p w:rsidR="009878D4" w:rsidRDefault="009878D4" w:rsidP="00B63F0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4E53">
        <w:rPr>
          <w:rFonts w:ascii="Times New Roman" w:hAnsi="Times New Roman"/>
          <w:sz w:val="28"/>
          <w:szCs w:val="28"/>
        </w:rPr>
        <w:t>Анализируем результаты статистики.</w:t>
      </w:r>
    </w:p>
    <w:p w:rsidR="009878D4" w:rsidRPr="0078273A" w:rsidRDefault="009878D4" w:rsidP="00B63F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78D4" w:rsidRPr="00E61D9D" w:rsidRDefault="009878D4" w:rsidP="00B63F01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78D4" w:rsidRPr="002B6D9C" w:rsidRDefault="009878D4" w:rsidP="002B6D9C">
      <w:pPr>
        <w:jc w:val="center"/>
        <w:rPr>
          <w:rFonts w:ascii="Times New Roman" w:hAnsi="Times New Roman"/>
          <w:b/>
          <w:sz w:val="32"/>
          <w:szCs w:val="32"/>
        </w:rPr>
      </w:pPr>
      <w:r>
        <w:br w:type="page"/>
      </w:r>
      <w:r w:rsidRPr="002B6D9C">
        <w:rPr>
          <w:rFonts w:ascii="Times New Roman" w:hAnsi="Times New Roman"/>
          <w:b/>
          <w:sz w:val="32"/>
          <w:szCs w:val="32"/>
        </w:rPr>
        <w:t>Заключение</w:t>
      </w:r>
    </w:p>
    <w:p w:rsidR="009878D4" w:rsidRPr="00E61D9D" w:rsidRDefault="009878D4" w:rsidP="00B63F01">
      <w:pPr>
        <w:pStyle w:val="ListParagraph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61D9D">
        <w:rPr>
          <w:rFonts w:ascii="Times New Roman" w:hAnsi="Times New Roman"/>
          <w:sz w:val="28"/>
          <w:szCs w:val="28"/>
          <w:shd w:val="clear" w:color="auto" w:fill="FFFFFF"/>
        </w:rPr>
        <w:t xml:space="preserve">Основная образовательная ценность информационных технологий в том, что они позволяют создать неизмеримо более яркую мультисенсорную интерактивную среду обучения с почти неограниченными потенциальными возможностями, оказывающимися в распоряжении и преподавателя, и студента. Информационные технологии насыщают учащихся большими знаниями, развивают интеллектуальные и творческие способности, облегчают работу преподавателя, делают процесс обучения наиболее интересным и познавательным. </w:t>
      </w:r>
    </w:p>
    <w:p w:rsidR="009878D4" w:rsidRDefault="009878D4" w:rsidP="00B63F01">
      <w:pPr>
        <w:pStyle w:val="ListParagraph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61D9D">
        <w:rPr>
          <w:rFonts w:ascii="Times New Roman" w:hAnsi="Times New Roman"/>
          <w:sz w:val="28"/>
          <w:szCs w:val="28"/>
          <w:shd w:val="clear" w:color="auto" w:fill="FFFFFF"/>
        </w:rPr>
        <w:t xml:space="preserve">Использование информационных технологий в системе контроля знаний обеспечивает такие преимущества, как скорость обработки результатов, технологичность, объективность, массовость, а также существенное снижение времени, затрачиваемом преподавателем при индивидуальном контроле. </w:t>
      </w:r>
      <w:r>
        <w:rPr>
          <w:rFonts w:ascii="Times New Roman" w:hAnsi="Times New Roman"/>
          <w:sz w:val="28"/>
          <w:szCs w:val="28"/>
          <w:shd w:val="clear" w:color="auto" w:fill="FFFFFF"/>
        </w:rPr>
        <w:t>Plickers позволяе</w:t>
      </w:r>
      <w:r w:rsidRPr="00754E53">
        <w:rPr>
          <w:rFonts w:ascii="Times New Roman" w:hAnsi="Times New Roman"/>
          <w:sz w:val="28"/>
          <w:szCs w:val="28"/>
          <w:shd w:val="clear" w:color="auto" w:fill="FFFFFF"/>
        </w:rPr>
        <w:t>т реализовать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непрерывный мониторинг знаний обучающихся</w:t>
      </w:r>
      <w:r w:rsidRPr="00754E53"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который отнимает не более нескольких минут от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занятия</w:t>
      </w:r>
      <w:r w:rsidRPr="00754E53">
        <w:rPr>
          <w:rFonts w:ascii="Times New Roman" w:hAnsi="Times New Roman"/>
          <w:sz w:val="28"/>
          <w:szCs w:val="28"/>
          <w:shd w:val="clear" w:color="auto" w:fill="FFFFFF"/>
        </w:rPr>
        <w:t>. Результаты можно и нужно показывать администрации, которая может контролировать процесс усвоения знаний учащимися.</w:t>
      </w:r>
    </w:p>
    <w:p w:rsidR="009878D4" w:rsidRDefault="009878D4" w:rsidP="00B63F01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9878D4" w:rsidRDefault="009878D4" w:rsidP="00B63F01">
      <w:pPr>
        <w:pStyle w:val="ListParagraph"/>
        <w:spacing w:line="360" w:lineRule="auto"/>
        <w:ind w:left="0" w:firstLine="709"/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411506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Список и интернет </w:t>
      </w:r>
      <w:r>
        <w:rPr>
          <w:rFonts w:ascii="Times New Roman" w:hAnsi="Times New Roman"/>
          <w:b/>
          <w:sz w:val="32"/>
          <w:szCs w:val="32"/>
          <w:shd w:val="clear" w:color="auto" w:fill="FFFFFF"/>
        </w:rPr>
        <w:t>–</w:t>
      </w:r>
      <w:r w:rsidRPr="00411506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источников</w:t>
      </w:r>
    </w:p>
    <w:p w:rsidR="009878D4" w:rsidRPr="00C5348C" w:rsidRDefault="009878D4" w:rsidP="00B63F01">
      <w:pPr>
        <w:pStyle w:val="ListParagraph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348C">
        <w:rPr>
          <w:rFonts w:ascii="Times New Roman" w:hAnsi="Times New Roman"/>
          <w:sz w:val="28"/>
          <w:szCs w:val="28"/>
          <w:shd w:val="clear" w:color="auto" w:fill="FFFFFF"/>
        </w:rPr>
        <w:t xml:space="preserve">Официальный сайт Plickers- </w:t>
      </w: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https</w:t>
      </w:r>
      <w:r w:rsidRPr="00C5348C">
        <w:rPr>
          <w:rFonts w:ascii="Times New Roman" w:hAnsi="Times New Roman"/>
          <w:sz w:val="28"/>
          <w:szCs w:val="28"/>
          <w:shd w:val="clear" w:color="auto" w:fill="FFFFFF"/>
        </w:rPr>
        <w:t>://</w:t>
      </w: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plickers</w:t>
      </w:r>
      <w:r w:rsidRPr="00C5348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com</w:t>
      </w:r>
    </w:p>
    <w:p w:rsidR="009878D4" w:rsidRPr="00C5348C" w:rsidRDefault="009878D4" w:rsidP="00B63F01">
      <w:pPr>
        <w:pStyle w:val="ListParagraph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Plickers </w:t>
      </w:r>
      <w:r w:rsidRPr="00C5348C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iOS  - https://itunes.apple.com</w:t>
      </w:r>
    </w:p>
    <w:p w:rsidR="009878D4" w:rsidRPr="00C5348C" w:rsidRDefault="009878D4" w:rsidP="00B63F01">
      <w:pPr>
        <w:pStyle w:val="ListParagraph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Plickers </w:t>
      </w:r>
      <w:r w:rsidRPr="00C5348C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Android - https://play.google.com</w:t>
      </w:r>
    </w:p>
    <w:p w:rsidR="009878D4" w:rsidRPr="00C5348C" w:rsidRDefault="009878D4" w:rsidP="00B63F01">
      <w:pPr>
        <w:pStyle w:val="ListParagraph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348C">
        <w:rPr>
          <w:rFonts w:ascii="Times New Roman" w:hAnsi="Times New Roman"/>
          <w:sz w:val="28"/>
          <w:szCs w:val="28"/>
          <w:shd w:val="clear" w:color="auto" w:fill="FFFFFF"/>
        </w:rPr>
        <w:t xml:space="preserve">Тесты на уроках в школе с ресурсом Plickers - </w:t>
      </w:r>
      <w:r w:rsidRPr="00C5348C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https</w:t>
      </w:r>
      <w:r w:rsidRPr="00C5348C">
        <w:rPr>
          <w:rFonts w:ascii="Times New Roman" w:hAnsi="Times New Roman"/>
          <w:sz w:val="28"/>
          <w:szCs w:val="28"/>
          <w:shd w:val="clear" w:color="auto" w:fill="FFFFFF"/>
        </w:rPr>
        <w:t>://poltaha.blogspot.ru</w:t>
      </w:r>
    </w:p>
    <w:p w:rsidR="009878D4" w:rsidRPr="00E61D9D" w:rsidRDefault="009878D4" w:rsidP="00B63F01">
      <w:pPr>
        <w:pStyle w:val="ListParagraph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878D4" w:rsidRPr="00E61D9D" w:rsidRDefault="009878D4" w:rsidP="00B63F01">
      <w:pPr>
        <w:pStyle w:val="ListParagraph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878D4" w:rsidRPr="00E61D9D" w:rsidRDefault="009878D4" w:rsidP="00B63F01">
      <w:pPr>
        <w:pStyle w:val="ListParagraph"/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9878D4" w:rsidRPr="00E61D9D" w:rsidRDefault="009878D4" w:rsidP="00B63F0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9878D4" w:rsidRPr="00E61D9D" w:rsidSect="00B63F01">
      <w:pgSz w:w="11906" w:h="16838"/>
      <w:pgMar w:top="1134" w:right="850" w:bottom="851" w:left="1701" w:header="708" w:footer="708" w:gutter="0"/>
      <w:pgBorders w:offsetFrom="page">
        <w:top w:val="pushPinNote2" w:sz="14" w:space="24" w:color="auto"/>
        <w:left w:val="pushPinNote2" w:sz="14" w:space="24" w:color="auto"/>
        <w:bottom w:val="pushPinNote2" w:sz="14" w:space="24" w:color="auto"/>
        <w:right w:val="pushPinNote2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4064"/>
    <w:multiLevelType w:val="hybridMultilevel"/>
    <w:tmpl w:val="D60C2962"/>
    <w:lvl w:ilvl="0" w:tplc="0419000F">
      <w:start w:val="1"/>
      <w:numFmt w:val="decimal"/>
      <w:lvlText w:val="%1."/>
      <w:lvlJc w:val="left"/>
      <w:pPr>
        <w:ind w:left="14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1">
    <w:nsid w:val="23E8220E"/>
    <w:multiLevelType w:val="hybridMultilevel"/>
    <w:tmpl w:val="5A0CEEDA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240343C6"/>
    <w:multiLevelType w:val="hybridMultilevel"/>
    <w:tmpl w:val="24A2AC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6930EF9"/>
    <w:multiLevelType w:val="hybridMultilevel"/>
    <w:tmpl w:val="D60C2962"/>
    <w:lvl w:ilvl="0" w:tplc="0419000F">
      <w:start w:val="1"/>
      <w:numFmt w:val="decimal"/>
      <w:lvlText w:val="%1."/>
      <w:lvlJc w:val="left"/>
      <w:pPr>
        <w:ind w:left="14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4">
    <w:nsid w:val="3B22348D"/>
    <w:multiLevelType w:val="hybridMultilevel"/>
    <w:tmpl w:val="24A2AC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820E0B"/>
    <w:multiLevelType w:val="hybridMultilevel"/>
    <w:tmpl w:val="BCC2E97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42364F93"/>
    <w:multiLevelType w:val="hybridMultilevel"/>
    <w:tmpl w:val="E7B6B3F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5420166B"/>
    <w:multiLevelType w:val="hybridMultilevel"/>
    <w:tmpl w:val="6EAC4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6635F67"/>
    <w:multiLevelType w:val="hybridMultilevel"/>
    <w:tmpl w:val="6950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792BE7"/>
    <w:multiLevelType w:val="hybridMultilevel"/>
    <w:tmpl w:val="0EC4D6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C8B1D67"/>
    <w:multiLevelType w:val="hybridMultilevel"/>
    <w:tmpl w:val="467EC6E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">
    <w:nsid w:val="60F13A1E"/>
    <w:multiLevelType w:val="hybridMultilevel"/>
    <w:tmpl w:val="980684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5A306C"/>
    <w:multiLevelType w:val="hybridMultilevel"/>
    <w:tmpl w:val="4768CF12"/>
    <w:lvl w:ilvl="0" w:tplc="7314558C">
      <w:start w:val="1"/>
      <w:numFmt w:val="decimal"/>
      <w:lvlText w:val="%1."/>
      <w:lvlJc w:val="left"/>
      <w:pPr>
        <w:ind w:left="1488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13">
    <w:nsid w:val="7B6240D2"/>
    <w:multiLevelType w:val="hybridMultilevel"/>
    <w:tmpl w:val="13121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13"/>
  </w:num>
  <w:num w:numId="7">
    <w:abstractNumId w:val="3"/>
  </w:num>
  <w:num w:numId="8">
    <w:abstractNumId w:val="12"/>
  </w:num>
  <w:num w:numId="9">
    <w:abstractNumId w:val="6"/>
  </w:num>
  <w:num w:numId="10">
    <w:abstractNumId w:val="5"/>
  </w:num>
  <w:num w:numId="11">
    <w:abstractNumId w:val="7"/>
  </w:num>
  <w:num w:numId="12">
    <w:abstractNumId w:val="1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74D4"/>
    <w:rsid w:val="0000169C"/>
    <w:rsid w:val="00037052"/>
    <w:rsid w:val="000C39FF"/>
    <w:rsid w:val="0012621D"/>
    <w:rsid w:val="00130671"/>
    <w:rsid w:val="00137D5D"/>
    <w:rsid w:val="00193E59"/>
    <w:rsid w:val="00227C10"/>
    <w:rsid w:val="002B6D9C"/>
    <w:rsid w:val="00324B21"/>
    <w:rsid w:val="00364E12"/>
    <w:rsid w:val="003858FA"/>
    <w:rsid w:val="003C0D27"/>
    <w:rsid w:val="00411506"/>
    <w:rsid w:val="004156FC"/>
    <w:rsid w:val="00436FE2"/>
    <w:rsid w:val="00487BCD"/>
    <w:rsid w:val="004B2D62"/>
    <w:rsid w:val="004C48B0"/>
    <w:rsid w:val="004E1A4C"/>
    <w:rsid w:val="00547A13"/>
    <w:rsid w:val="00597D72"/>
    <w:rsid w:val="005C79BC"/>
    <w:rsid w:val="005F19B6"/>
    <w:rsid w:val="006C589F"/>
    <w:rsid w:val="00722AF0"/>
    <w:rsid w:val="00723E7D"/>
    <w:rsid w:val="00743A0D"/>
    <w:rsid w:val="00754E53"/>
    <w:rsid w:val="0078273A"/>
    <w:rsid w:val="00793EE3"/>
    <w:rsid w:val="00834648"/>
    <w:rsid w:val="008F6CC6"/>
    <w:rsid w:val="0094626F"/>
    <w:rsid w:val="009878D4"/>
    <w:rsid w:val="00A32430"/>
    <w:rsid w:val="00A62611"/>
    <w:rsid w:val="00A72A06"/>
    <w:rsid w:val="00B63F01"/>
    <w:rsid w:val="00B953CF"/>
    <w:rsid w:val="00BF7C3A"/>
    <w:rsid w:val="00C116D8"/>
    <w:rsid w:val="00C13EB4"/>
    <w:rsid w:val="00C21A26"/>
    <w:rsid w:val="00C5348C"/>
    <w:rsid w:val="00C67822"/>
    <w:rsid w:val="00C94020"/>
    <w:rsid w:val="00CC0FCE"/>
    <w:rsid w:val="00D2142F"/>
    <w:rsid w:val="00DC0545"/>
    <w:rsid w:val="00DD2A1F"/>
    <w:rsid w:val="00E16CE2"/>
    <w:rsid w:val="00E61D9D"/>
    <w:rsid w:val="00EA74D4"/>
    <w:rsid w:val="00F247FC"/>
    <w:rsid w:val="00F95594"/>
    <w:rsid w:val="00FB0B9F"/>
    <w:rsid w:val="00FE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BC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12621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A74D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273A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621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A74D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8273A"/>
    <w:rPr>
      <w:rFonts w:ascii="Cambria" w:hAnsi="Cambria" w:cs="Times New Roman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EA74D4"/>
    <w:pPr>
      <w:ind w:left="720"/>
      <w:contextualSpacing/>
    </w:pPr>
  </w:style>
  <w:style w:type="paragraph" w:styleId="NormalWeb">
    <w:name w:val="Normal (Web)"/>
    <w:basedOn w:val="Normal"/>
    <w:uiPriority w:val="99"/>
    <w:rsid w:val="00DC0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B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0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86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878">
          <w:marLeft w:val="600"/>
          <w:marRight w:val="60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8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687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86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http://1.bp.blogspot.com/-0LShuTN-8Es/VorL1JAQX7I/AAAAAAAAcFA/GzuGWtOXYqk/s1600/plickers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464</TotalTime>
  <Pages>17</Pages>
  <Words>2132</Words>
  <Characters>12158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Юля</cp:lastModifiedBy>
  <cp:revision>20</cp:revision>
  <dcterms:created xsi:type="dcterms:W3CDTF">2018-08-22T12:44:00Z</dcterms:created>
  <dcterms:modified xsi:type="dcterms:W3CDTF">2018-08-27T05:26:00Z</dcterms:modified>
</cp:coreProperties>
</file>